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134" w:rsidRPr="000B533F" w:rsidRDefault="005A1353" w:rsidP="007C3F9C">
      <w:pPr>
        <w:spacing w:line="271" w:lineRule="auto"/>
        <w:ind w:right="-18"/>
        <w:jc w:val="both"/>
      </w:pPr>
      <w:bookmarkStart w:id="0" w:name="_GoBack"/>
      <w:bookmarkEnd w:id="0"/>
      <w:r>
        <w:rPr>
          <w:noProof/>
        </w:rPr>
        <w:drawing>
          <wp:anchor distT="0" distB="0" distL="114300" distR="114300" simplePos="0" relativeHeight="251667456" behindDoc="0" locked="0" layoutInCell="1" allowOverlap="1" wp14:anchorId="32A9011F" wp14:editId="189CDBBB">
            <wp:simplePos x="0" y="0"/>
            <wp:positionH relativeFrom="column">
              <wp:posOffset>-90170</wp:posOffset>
            </wp:positionH>
            <wp:positionV relativeFrom="paragraph">
              <wp:posOffset>-1024890</wp:posOffset>
            </wp:positionV>
            <wp:extent cx="4777740" cy="2644140"/>
            <wp:effectExtent l="0" t="0" r="3810" b="381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lad conferentie.jpg"/>
                    <pic:cNvPicPr/>
                  </pic:nvPicPr>
                  <pic:blipFill rotWithShape="1">
                    <a:blip r:embed="rId8">
                      <a:extLst>
                        <a:ext uri="{28A0092B-C50C-407E-A947-70E740481C1C}">
                          <a14:useLocalDpi xmlns:a14="http://schemas.microsoft.com/office/drawing/2010/main" val="0"/>
                        </a:ext>
                      </a:extLst>
                    </a:blip>
                    <a:srcRect t="26327"/>
                    <a:stretch/>
                  </pic:blipFill>
                  <pic:spPr bwMode="auto">
                    <a:xfrm>
                      <a:off x="0" y="0"/>
                      <a:ext cx="4777740" cy="2644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page" w:tblpX="512" w:tblpY="4685"/>
        <w:tblW w:w="8618" w:type="dxa"/>
        <w:tblLayout w:type="fixed"/>
        <w:tblCellMar>
          <w:left w:w="70" w:type="dxa"/>
          <w:right w:w="70" w:type="dxa"/>
        </w:tblCellMar>
        <w:tblLook w:val="0000" w:firstRow="0" w:lastRow="0" w:firstColumn="0" w:lastColumn="0" w:noHBand="0" w:noVBand="0"/>
      </w:tblPr>
      <w:tblGrid>
        <w:gridCol w:w="1348"/>
        <w:gridCol w:w="7270"/>
      </w:tblGrid>
      <w:tr w:rsidR="00D17D0D" w:rsidRPr="000B533F" w:rsidTr="00D17D0D">
        <w:trPr>
          <w:trHeight w:val="278"/>
        </w:trPr>
        <w:tc>
          <w:tcPr>
            <w:tcW w:w="1348" w:type="dxa"/>
          </w:tcPr>
          <w:p w:rsidR="00D17D0D" w:rsidRPr="000B533F" w:rsidRDefault="00D17D0D" w:rsidP="007C3F9C">
            <w:pPr>
              <w:spacing w:line="271" w:lineRule="auto"/>
              <w:jc w:val="both"/>
              <w:rPr>
                <w:rStyle w:val="Subtielebenadrukking"/>
                <w:rFonts w:ascii="Arial" w:hAnsi="Arial"/>
                <w:b/>
                <w:sz w:val="20"/>
              </w:rPr>
            </w:pPr>
          </w:p>
        </w:tc>
        <w:tc>
          <w:tcPr>
            <w:tcW w:w="7270" w:type="dxa"/>
          </w:tcPr>
          <w:p w:rsidR="007C3F9C" w:rsidRDefault="007C3F9C" w:rsidP="007C3F9C">
            <w:pPr>
              <w:spacing w:line="271" w:lineRule="auto"/>
              <w:jc w:val="both"/>
              <w:rPr>
                <w:rStyle w:val="Subtielebenadrukking"/>
                <w:rFonts w:ascii="Arial" w:hAnsi="Arial"/>
                <w:sz w:val="20"/>
              </w:rPr>
            </w:pPr>
          </w:p>
          <w:p w:rsidR="007C3F9C" w:rsidRPr="000B533F" w:rsidRDefault="007C3F9C" w:rsidP="007C3F9C">
            <w:pPr>
              <w:spacing w:line="271" w:lineRule="auto"/>
              <w:jc w:val="both"/>
              <w:rPr>
                <w:rStyle w:val="Subtielebenadrukking"/>
                <w:rFonts w:ascii="Arial" w:hAnsi="Arial"/>
                <w:sz w:val="20"/>
              </w:rPr>
            </w:pPr>
          </w:p>
        </w:tc>
      </w:tr>
      <w:tr w:rsidR="00D17D0D" w:rsidRPr="00B44FDC" w:rsidTr="00D17D0D">
        <w:trPr>
          <w:trHeight w:val="424"/>
        </w:trPr>
        <w:tc>
          <w:tcPr>
            <w:tcW w:w="1348" w:type="dxa"/>
          </w:tcPr>
          <w:p w:rsidR="00D17D0D" w:rsidRPr="00B44FDC" w:rsidRDefault="00D17D0D" w:rsidP="007C3F9C">
            <w:pPr>
              <w:spacing w:line="271" w:lineRule="auto"/>
              <w:jc w:val="both"/>
              <w:rPr>
                <w:rStyle w:val="Subtielebenadrukking"/>
                <w:rFonts w:ascii="Arial" w:hAnsi="Arial"/>
                <w:b/>
                <w:sz w:val="20"/>
              </w:rPr>
            </w:pPr>
          </w:p>
        </w:tc>
        <w:tc>
          <w:tcPr>
            <w:tcW w:w="7270" w:type="dxa"/>
          </w:tcPr>
          <w:p w:rsidR="00D17D0D" w:rsidRPr="007C3F9C" w:rsidRDefault="00E362D6" w:rsidP="007C3F9C">
            <w:pPr>
              <w:spacing w:line="271" w:lineRule="auto"/>
              <w:jc w:val="both"/>
              <w:rPr>
                <w:rStyle w:val="Subtielebenadrukking"/>
                <w:rFonts w:ascii="Arial" w:hAnsi="Arial"/>
                <w:b/>
                <w:sz w:val="20"/>
              </w:rPr>
            </w:pPr>
            <w:r w:rsidRPr="007C3F9C">
              <w:rPr>
                <w:rStyle w:val="Subtielebenadrukking"/>
                <w:rFonts w:ascii="Arial" w:hAnsi="Arial"/>
                <w:b/>
                <w:sz w:val="20"/>
              </w:rPr>
              <w:t>V</w:t>
            </w:r>
            <w:r w:rsidR="0033764E" w:rsidRPr="007C3F9C">
              <w:rPr>
                <w:rStyle w:val="Subtielebenadrukking"/>
                <w:rFonts w:ascii="Arial" w:hAnsi="Arial"/>
                <w:b/>
                <w:sz w:val="20"/>
              </w:rPr>
              <w:t xml:space="preserve">erslag conferentie huisvesting </w:t>
            </w:r>
            <w:r w:rsidRPr="007C3F9C">
              <w:rPr>
                <w:rStyle w:val="Subtielebenadrukking"/>
                <w:rFonts w:ascii="Arial" w:hAnsi="Arial"/>
                <w:b/>
                <w:sz w:val="20"/>
              </w:rPr>
              <w:t>bijzondere doelgroepen</w:t>
            </w:r>
          </w:p>
          <w:p w:rsidR="00E362D6" w:rsidRDefault="00E362D6" w:rsidP="007C3F9C">
            <w:pPr>
              <w:spacing w:line="271" w:lineRule="auto"/>
              <w:jc w:val="both"/>
              <w:rPr>
                <w:rStyle w:val="Subtielebenadrukking"/>
                <w:rFonts w:ascii="Arial" w:hAnsi="Arial"/>
                <w:sz w:val="20"/>
              </w:rPr>
            </w:pPr>
            <w:r>
              <w:rPr>
                <w:rStyle w:val="Subtielebenadrukking"/>
                <w:rFonts w:ascii="Arial" w:hAnsi="Arial"/>
                <w:sz w:val="20"/>
              </w:rPr>
              <w:t>Scheltema complex, Leiden</w:t>
            </w:r>
          </w:p>
          <w:p w:rsidR="00E362D6" w:rsidRPr="00B44FDC" w:rsidRDefault="00E362D6" w:rsidP="007C3F9C">
            <w:pPr>
              <w:spacing w:line="271" w:lineRule="auto"/>
              <w:jc w:val="both"/>
              <w:rPr>
                <w:rStyle w:val="Subtielebenadrukking"/>
                <w:rFonts w:ascii="Arial" w:hAnsi="Arial"/>
                <w:sz w:val="20"/>
              </w:rPr>
            </w:pPr>
            <w:r>
              <w:rPr>
                <w:rStyle w:val="Subtielebenadrukking"/>
                <w:rFonts w:ascii="Arial" w:hAnsi="Arial"/>
                <w:sz w:val="20"/>
              </w:rPr>
              <w:t>Woensdag 25 januari 2017</w:t>
            </w:r>
          </w:p>
          <w:p w:rsidR="0033764E" w:rsidRPr="007C3F9C" w:rsidRDefault="0033764E" w:rsidP="007C3F9C">
            <w:pPr>
              <w:spacing w:line="271" w:lineRule="auto"/>
              <w:jc w:val="both"/>
              <w:rPr>
                <w:rStyle w:val="Subtielebenadrukking"/>
                <w:rFonts w:ascii="Arial" w:hAnsi="Arial"/>
                <w:iCs w:val="0"/>
                <w:color w:val="auto"/>
                <w:sz w:val="20"/>
              </w:rPr>
            </w:pPr>
          </w:p>
        </w:tc>
      </w:tr>
    </w:tbl>
    <w:p w:rsidR="007C3F9C" w:rsidRDefault="007C3F9C" w:rsidP="007C3F9C">
      <w:pPr>
        <w:spacing w:line="271" w:lineRule="auto"/>
        <w:jc w:val="both"/>
        <w:rPr>
          <w:b/>
        </w:rPr>
      </w:pPr>
    </w:p>
    <w:p w:rsidR="007C3F9C" w:rsidRDefault="007C3F9C" w:rsidP="007C3F9C">
      <w:pPr>
        <w:spacing w:line="271" w:lineRule="auto"/>
        <w:jc w:val="both"/>
      </w:pPr>
      <w:r w:rsidRPr="00B44FDC">
        <w:t>Op 25 januari hebben de gemeenten in regio Holland Rijnland een conferentie gehouden om de huisvesting van bijzondere doelgroepen te bespreken. Ook de</w:t>
      </w:r>
      <w:r>
        <w:t xml:space="preserve"> </w:t>
      </w:r>
      <w:r w:rsidRPr="00B44FDC">
        <w:t>huisvesting van arbeidsmigranten is hierbij aan de orde geweest. De provincie heeft de regio verzocht om in de op te stellen regionale woonvisie 2017 de woonvraag van arbeidsmigranten, van mensen die zorg ontvangen en verlenen en van vergunninghouders te behandelen. In bijgaand concept-verslag leest u wat er in de conferentie is besproken over de huisvesting arbeidsmigranten</w:t>
      </w:r>
    </w:p>
    <w:p w:rsidR="007C3F9C" w:rsidRDefault="007C3F9C" w:rsidP="007C3F9C">
      <w:pPr>
        <w:spacing w:line="271" w:lineRule="auto"/>
        <w:jc w:val="both"/>
      </w:pPr>
    </w:p>
    <w:p w:rsidR="0033764E" w:rsidRPr="00AD0640" w:rsidRDefault="00AD0640" w:rsidP="007C3F9C">
      <w:pPr>
        <w:spacing w:line="271" w:lineRule="auto"/>
        <w:jc w:val="both"/>
        <w:rPr>
          <w:b/>
        </w:rPr>
      </w:pPr>
      <w:r w:rsidRPr="00AD0640">
        <w:rPr>
          <w:b/>
        </w:rPr>
        <w:t>Inleiding van de c</w:t>
      </w:r>
      <w:r w:rsidR="0033764E" w:rsidRPr="00AD0640">
        <w:rPr>
          <w:b/>
        </w:rPr>
        <w:t>onferentie bijzondere doelgroepen.</w:t>
      </w:r>
    </w:p>
    <w:p w:rsidR="00AD0640" w:rsidRDefault="00AD0640" w:rsidP="007C3F9C">
      <w:pPr>
        <w:spacing w:line="271" w:lineRule="auto"/>
        <w:jc w:val="both"/>
      </w:pPr>
      <w:r>
        <w:t>Dagvoorzitter Anne-Jo Visser van Platform31 vraagt als start van de conferentie aan drie gemeenten in de zaal waar ze trotst op zijn en wat nog beter kan m.b.t. huisvesting van bijzondere doelgroepen:</w:t>
      </w:r>
    </w:p>
    <w:p w:rsidR="0033764E" w:rsidRPr="00B44FDC" w:rsidRDefault="0033764E" w:rsidP="007C3F9C">
      <w:pPr>
        <w:pStyle w:val="Lijstalinea"/>
        <w:numPr>
          <w:ilvl w:val="0"/>
          <w:numId w:val="3"/>
        </w:numPr>
        <w:spacing w:line="271" w:lineRule="auto"/>
        <w:jc w:val="both"/>
      </w:pPr>
      <w:r w:rsidRPr="00B44FDC">
        <w:t xml:space="preserve">Tseard </w:t>
      </w:r>
      <w:r w:rsidR="00B44FDC" w:rsidRPr="00B44FDC">
        <w:t>H</w:t>
      </w:r>
      <w:r w:rsidRPr="00B44FDC">
        <w:t xml:space="preserve">oekstra: in </w:t>
      </w:r>
      <w:r w:rsidR="00B44FDC">
        <w:t>A</w:t>
      </w:r>
      <w:r w:rsidRPr="00B44FDC">
        <w:t>lphen gaat het goed met de huisvesting arbeidsmigranten</w:t>
      </w:r>
    </w:p>
    <w:p w:rsidR="0033764E" w:rsidRPr="00B44FDC" w:rsidRDefault="0033764E" w:rsidP="007C3F9C">
      <w:pPr>
        <w:pStyle w:val="Lijstalinea"/>
        <w:numPr>
          <w:ilvl w:val="0"/>
          <w:numId w:val="3"/>
        </w:numPr>
        <w:spacing w:line="271" w:lineRule="auto"/>
        <w:jc w:val="both"/>
      </w:pPr>
      <w:r w:rsidRPr="00B44FDC">
        <w:t xml:space="preserve">Annechien </w:t>
      </w:r>
      <w:r w:rsidR="00AD0640">
        <w:t>S</w:t>
      </w:r>
      <w:r w:rsidRPr="00B44FDC">
        <w:t>nuif</w:t>
      </w:r>
      <w:r w:rsidR="00AD0640">
        <w:t xml:space="preserve"> (Hillegom)</w:t>
      </w:r>
      <w:r w:rsidRPr="00B44FDC">
        <w:t>: trots op samenwerking met woningcorporaties voor huisvesting statushouders. Binnenkort gaan we bouwen voor starters en alleenstaande statushouders. W</w:t>
      </w:r>
      <w:r w:rsidR="00001CB2">
        <w:t>e w</w:t>
      </w:r>
      <w:r w:rsidRPr="00B44FDC">
        <w:t>erken samen met bollengemeenten</w:t>
      </w:r>
      <w:r w:rsidR="00AD0640">
        <w:t xml:space="preserve"> </w:t>
      </w:r>
      <w:r w:rsidRPr="00B44FDC">
        <w:t xml:space="preserve">op kennisdeling, best practices en begeleiding statushouders vanuit de sociale dienst. Beter kan </w:t>
      </w:r>
      <w:r w:rsidR="00AD0640">
        <w:t xml:space="preserve">nog </w:t>
      </w:r>
      <w:r w:rsidRPr="00B44FDC">
        <w:t>snellere integratie</w:t>
      </w:r>
      <w:r w:rsidR="00AD0640">
        <w:t xml:space="preserve"> van statushouders</w:t>
      </w:r>
      <w:r w:rsidRPr="00B44FDC">
        <w:t>. D</w:t>
      </w:r>
      <w:r w:rsidR="00001CB2">
        <w:t>it d</w:t>
      </w:r>
      <w:r w:rsidRPr="00B44FDC">
        <w:t>oen we samen met andere gemeenten.</w:t>
      </w:r>
    </w:p>
    <w:p w:rsidR="0033764E" w:rsidRPr="00B44FDC" w:rsidRDefault="00001CB2" w:rsidP="007C3F9C">
      <w:pPr>
        <w:pStyle w:val="Lijstalinea"/>
        <w:numPr>
          <w:ilvl w:val="0"/>
          <w:numId w:val="3"/>
        </w:numPr>
        <w:spacing w:line="271" w:lineRule="auto"/>
        <w:jc w:val="both"/>
      </w:pPr>
      <w:r>
        <w:t>Roel van Oers (</w:t>
      </w:r>
      <w:r w:rsidR="0033764E" w:rsidRPr="00B44FDC">
        <w:t>Zoeterwoude</w:t>
      </w:r>
      <w:r>
        <w:t>)</w:t>
      </w:r>
      <w:r w:rsidR="0033764E" w:rsidRPr="00B44FDC">
        <w:t xml:space="preserve">: </w:t>
      </w:r>
      <w:r>
        <w:t xml:space="preserve">ik </w:t>
      </w:r>
      <w:r w:rsidR="0033764E" w:rsidRPr="00B44FDC">
        <w:t>kom</w:t>
      </w:r>
      <w:r>
        <w:t xml:space="preserve"> vooral </w:t>
      </w:r>
      <w:r w:rsidR="0033764E" w:rsidRPr="00B44FDC">
        <w:t>informatie halen</w:t>
      </w:r>
      <w:r>
        <w:t xml:space="preserve"> en o</w:t>
      </w:r>
      <w:r w:rsidR="0033764E" w:rsidRPr="00B44FDC">
        <w:t xml:space="preserve">nderzoeken wat een kleine gemeente </w:t>
      </w:r>
      <w:r>
        <w:t xml:space="preserve">als Zoeterwoude </w:t>
      </w:r>
      <w:r w:rsidR="0033764E" w:rsidRPr="00B44FDC">
        <w:t>zelf kan doen</w:t>
      </w:r>
      <w:r>
        <w:t xml:space="preserve"> op dit thema</w:t>
      </w:r>
      <w:r w:rsidR="0033764E" w:rsidRPr="00B44FDC">
        <w:t>.</w:t>
      </w:r>
    </w:p>
    <w:p w:rsidR="00AD0640" w:rsidRDefault="00AD0640" w:rsidP="007C3F9C">
      <w:pPr>
        <w:spacing w:line="271" w:lineRule="auto"/>
        <w:jc w:val="both"/>
      </w:pPr>
    </w:p>
    <w:p w:rsidR="0033764E" w:rsidRPr="00B44FDC" w:rsidRDefault="007C3F9C" w:rsidP="007C3F9C">
      <w:pPr>
        <w:spacing w:line="271" w:lineRule="auto"/>
        <w:jc w:val="both"/>
      </w:pPr>
      <w:r>
        <w:rPr>
          <w:noProof/>
        </w:rPr>
        <w:drawing>
          <wp:anchor distT="0" distB="0" distL="114300" distR="114300" simplePos="0" relativeHeight="251668480" behindDoc="0" locked="0" layoutInCell="1" allowOverlap="1" wp14:anchorId="7A2167AC" wp14:editId="6E933A3A">
            <wp:simplePos x="0" y="0"/>
            <wp:positionH relativeFrom="column">
              <wp:posOffset>4055110</wp:posOffset>
            </wp:positionH>
            <wp:positionV relativeFrom="paragraph">
              <wp:posOffset>-11430</wp:posOffset>
            </wp:positionV>
            <wp:extent cx="739140" cy="739140"/>
            <wp:effectExtent l="0" t="0" r="3810" b="381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rt jan nieuwenhuis.jpg"/>
                    <pic:cNvPicPr/>
                  </pic:nvPicPr>
                  <pic:blipFill>
                    <a:blip r:embed="rId9">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14:sizeRelH relativeFrom="page">
              <wp14:pctWidth>0</wp14:pctWidth>
            </wp14:sizeRelH>
            <wp14:sizeRelV relativeFrom="page">
              <wp14:pctHeight>0</wp14:pctHeight>
            </wp14:sizeRelV>
          </wp:anchor>
        </w:drawing>
      </w:r>
      <w:r w:rsidR="0033764E" w:rsidRPr="00B44FDC">
        <w:t xml:space="preserve">Evert </w:t>
      </w:r>
      <w:r w:rsidR="00AD0640">
        <w:t>J</w:t>
      </w:r>
      <w:r w:rsidR="0033764E" w:rsidRPr="00B44FDC">
        <w:t>an</w:t>
      </w:r>
      <w:r w:rsidR="00AD0640">
        <w:t xml:space="preserve"> Nieuwenhuis is namen</w:t>
      </w:r>
      <w:r w:rsidR="00E362D6">
        <w:t>s</w:t>
      </w:r>
      <w:r w:rsidR="00AD0640">
        <w:t xml:space="preserve"> het dagelijks bestuur van Holland Rijnland</w:t>
      </w:r>
      <w:r w:rsidR="0033764E" w:rsidRPr="00B44FDC">
        <w:t xml:space="preserve"> trekker </w:t>
      </w:r>
      <w:r w:rsidR="00AD0640">
        <w:t xml:space="preserve">bij het opstellen van de </w:t>
      </w:r>
      <w:r w:rsidR="0033764E" w:rsidRPr="00B44FDC">
        <w:t xml:space="preserve">regionale woonvisie. </w:t>
      </w:r>
      <w:r w:rsidR="00AD0640">
        <w:t>Aan hem de vraag waarom deze conferentie van belang is voor die regionale woonvisie: “</w:t>
      </w:r>
      <w:r w:rsidR="0033764E" w:rsidRPr="00B44FDC">
        <w:t>Als je niet oppast zijn bijzondere doelgroepen een ve</w:t>
      </w:r>
      <w:r w:rsidR="00AD0640">
        <w:t>r</w:t>
      </w:r>
      <w:r w:rsidR="0033764E" w:rsidRPr="00B44FDC">
        <w:t xml:space="preserve">geten doelgroep. Als je kijkt naar de aantallen, dan doen we deze doelgroepen onrecht. Met name de zorgdoelgroep. </w:t>
      </w:r>
      <w:r w:rsidR="00001CB2">
        <w:t>Ik ben t</w:t>
      </w:r>
      <w:r w:rsidR="0033764E" w:rsidRPr="00B44FDC">
        <w:t xml:space="preserve">rots op </w:t>
      </w:r>
      <w:r w:rsidR="00001CB2">
        <w:t xml:space="preserve">het </w:t>
      </w:r>
      <w:r w:rsidR="0033764E" w:rsidRPr="00B44FDC">
        <w:t>inlopen</w:t>
      </w:r>
      <w:r w:rsidR="00001CB2">
        <w:t xml:space="preserve"> van de </w:t>
      </w:r>
      <w:r w:rsidR="0033764E" w:rsidRPr="00B44FDC">
        <w:t xml:space="preserve">achterstand </w:t>
      </w:r>
      <w:r w:rsidR="00001CB2">
        <w:t xml:space="preserve">op de </w:t>
      </w:r>
      <w:r w:rsidR="00AD0640">
        <w:t xml:space="preserve">huisvesting </w:t>
      </w:r>
      <w:r w:rsidR="00001CB2">
        <w:t xml:space="preserve">van </w:t>
      </w:r>
      <w:r w:rsidR="0033764E" w:rsidRPr="00B44FDC">
        <w:t>statushouder</w:t>
      </w:r>
      <w:r w:rsidR="00AD0640">
        <w:t>s</w:t>
      </w:r>
      <w:r w:rsidR="0033764E" w:rsidRPr="00B44FDC">
        <w:t xml:space="preserve"> door </w:t>
      </w:r>
      <w:r w:rsidR="00001CB2">
        <w:t xml:space="preserve">de </w:t>
      </w:r>
      <w:r w:rsidR="00AD0640">
        <w:t xml:space="preserve">inzet van de </w:t>
      </w:r>
      <w:r w:rsidR="0033764E" w:rsidRPr="00B44FDC">
        <w:lastRenderedPageBreak/>
        <w:t xml:space="preserve">startnotitie huisvesting statushouders. </w:t>
      </w:r>
      <w:r w:rsidR="00001CB2">
        <w:t>De a</w:t>
      </w:r>
      <w:r w:rsidR="0033764E" w:rsidRPr="00B44FDC">
        <w:t xml:space="preserve">chterstand </w:t>
      </w:r>
      <w:r w:rsidR="00AD0640">
        <w:t xml:space="preserve">is </w:t>
      </w:r>
      <w:r w:rsidR="0033764E" w:rsidRPr="00B44FDC">
        <w:t xml:space="preserve">omgebogen in </w:t>
      </w:r>
      <w:r w:rsidR="00AD0640">
        <w:t xml:space="preserve">een </w:t>
      </w:r>
      <w:r w:rsidR="0033764E" w:rsidRPr="00B44FDC">
        <w:t>voorsprong.</w:t>
      </w:r>
      <w:r w:rsidR="00001CB2">
        <w:t xml:space="preserve"> Ik ben</w:t>
      </w:r>
      <w:r w:rsidR="00AD0640">
        <w:t xml:space="preserve"> na afloop van de conferentie </w:t>
      </w:r>
      <w:r w:rsidR="0033764E" w:rsidRPr="00B44FDC">
        <w:t xml:space="preserve">tevreden als </w:t>
      </w:r>
      <w:r w:rsidR="00AD0640">
        <w:t>de genodigden</w:t>
      </w:r>
      <w:r w:rsidR="0033764E" w:rsidRPr="00B44FDC">
        <w:t xml:space="preserve"> tevreden weggaan. </w:t>
      </w:r>
      <w:r w:rsidR="00001CB2">
        <w:t>Ik h</w:t>
      </w:r>
      <w:r w:rsidR="0033764E" w:rsidRPr="00B44FDC">
        <w:t>aal ook graag dingen op</w:t>
      </w:r>
      <w:r w:rsidR="00001CB2">
        <w:t>, dus</w:t>
      </w:r>
      <w:r w:rsidR="0033764E" w:rsidRPr="00B44FDC">
        <w:t xml:space="preserve"> voe</w:t>
      </w:r>
      <w:r w:rsidR="00AD0640">
        <w:t xml:space="preserve">dt ons </w:t>
      </w:r>
      <w:r w:rsidR="00001CB2">
        <w:t xml:space="preserve">als Dagelijks Bestuur van Holland Rijnland </w:t>
      </w:r>
      <w:r w:rsidR="00AD0640">
        <w:t>wat we mee moeten nemen i</w:t>
      </w:r>
      <w:r w:rsidR="0033764E" w:rsidRPr="00B44FDC">
        <w:t>n de  regionale woonvisie.</w:t>
      </w:r>
    </w:p>
    <w:p w:rsidR="0033764E" w:rsidRPr="00B44FDC" w:rsidRDefault="007C3F9C" w:rsidP="007C3F9C">
      <w:pPr>
        <w:spacing w:line="271" w:lineRule="auto"/>
        <w:jc w:val="both"/>
      </w:pPr>
      <w:r>
        <w:rPr>
          <w:noProof/>
        </w:rPr>
        <w:drawing>
          <wp:anchor distT="0" distB="0" distL="114300" distR="114300" simplePos="0" relativeHeight="251669504" behindDoc="0" locked="0" layoutInCell="1" allowOverlap="1" wp14:anchorId="212DAFF1" wp14:editId="70C3878A">
            <wp:simplePos x="0" y="0"/>
            <wp:positionH relativeFrom="column">
              <wp:posOffset>1270</wp:posOffset>
            </wp:positionH>
            <wp:positionV relativeFrom="paragraph">
              <wp:posOffset>26035</wp:posOffset>
            </wp:positionV>
            <wp:extent cx="480060" cy="720090"/>
            <wp:effectExtent l="0" t="0" r="0" b="381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s---pasfotoW.jpg"/>
                    <pic:cNvPicPr/>
                  </pic:nvPicPr>
                  <pic:blipFill>
                    <a:blip r:embed="rId10">
                      <a:extLst>
                        <a:ext uri="{28A0092B-C50C-407E-A947-70E740481C1C}">
                          <a14:useLocalDpi xmlns:a14="http://schemas.microsoft.com/office/drawing/2010/main" val="0"/>
                        </a:ext>
                      </a:extLst>
                    </a:blip>
                    <a:stretch>
                      <a:fillRect/>
                    </a:stretch>
                  </pic:blipFill>
                  <pic:spPr>
                    <a:xfrm>
                      <a:off x="0" y="0"/>
                      <a:ext cx="480060" cy="720090"/>
                    </a:xfrm>
                    <a:prstGeom prst="rect">
                      <a:avLst/>
                    </a:prstGeom>
                  </pic:spPr>
                </pic:pic>
              </a:graphicData>
            </a:graphic>
            <wp14:sizeRelH relativeFrom="page">
              <wp14:pctWidth>0</wp14:pctWidth>
            </wp14:sizeRelH>
            <wp14:sizeRelV relativeFrom="page">
              <wp14:pctHeight>0</wp14:pctHeight>
            </wp14:sizeRelV>
          </wp:anchor>
        </w:drawing>
      </w:r>
      <w:r w:rsidR="0033764E" w:rsidRPr="00B44FDC">
        <w:t>Roos</w:t>
      </w:r>
      <w:r w:rsidR="00AD0640">
        <w:t xml:space="preserve"> van Gelderen, is namens centrumgemeente Leiden verantwoordelijk voor het opstellen van een regionaal uitvoeringsplan maatschappelijke zorg. Zij </w:t>
      </w:r>
      <w:r w:rsidR="0033764E" w:rsidRPr="00B44FDC">
        <w:t xml:space="preserve">is tevreden als mensen </w:t>
      </w:r>
      <w:r w:rsidR="00AD0640">
        <w:t xml:space="preserve">door deze conferentie </w:t>
      </w:r>
      <w:r w:rsidR="00AD0640" w:rsidRPr="00B44FDC">
        <w:t>geïnspireerd</w:t>
      </w:r>
      <w:r w:rsidR="0033764E" w:rsidRPr="00B44FDC">
        <w:t xml:space="preserve"> </w:t>
      </w:r>
      <w:r w:rsidR="00AD0640">
        <w:t xml:space="preserve">raken door </w:t>
      </w:r>
      <w:r w:rsidR="0033764E" w:rsidRPr="00B44FDC">
        <w:t xml:space="preserve">nieuwe </w:t>
      </w:r>
      <w:r w:rsidR="00AD0640" w:rsidRPr="00B44FDC">
        <w:t>ideeën</w:t>
      </w:r>
      <w:r w:rsidR="0033764E" w:rsidRPr="00B44FDC">
        <w:t xml:space="preserve"> en </w:t>
      </w:r>
      <w:r w:rsidR="00AD0640">
        <w:t xml:space="preserve">enige </w:t>
      </w:r>
      <w:r w:rsidR="0033764E" w:rsidRPr="00B44FDC">
        <w:t xml:space="preserve">onrust voelen bij zich zelf. We kunnen het ons niet </w:t>
      </w:r>
      <w:r w:rsidR="00AD0640" w:rsidRPr="00B44FDC">
        <w:t>veroorloven</w:t>
      </w:r>
      <w:r w:rsidR="0033764E" w:rsidRPr="00B44FDC">
        <w:t xml:space="preserve"> achterover te leunen. We maken nu plannen voor de komende jaren. </w:t>
      </w:r>
      <w:r w:rsidR="00AD0640">
        <w:t>Het is nodig dat we s</w:t>
      </w:r>
      <w:r w:rsidR="0033764E" w:rsidRPr="00B44FDC">
        <w:t xml:space="preserve">amenwerken als gemeenten, luisteren en samenwerken met de praktijk en luisteren naar de </w:t>
      </w:r>
      <w:r w:rsidR="00AD0640" w:rsidRPr="00B44FDC">
        <w:t>cliënten</w:t>
      </w:r>
      <w:r w:rsidR="0033764E" w:rsidRPr="00B44FDC">
        <w:t>. </w:t>
      </w:r>
      <w:r w:rsidR="00001CB2">
        <w:t>Huisvesting</w:t>
      </w:r>
      <w:r w:rsidR="0033764E" w:rsidRPr="00B44FDC">
        <w:t xml:space="preserve"> </w:t>
      </w:r>
      <w:r w:rsidR="00001CB2">
        <w:t xml:space="preserve">van </w:t>
      </w:r>
      <w:r w:rsidR="0033764E" w:rsidRPr="00B44FDC">
        <w:t>ggz</w:t>
      </w:r>
      <w:r w:rsidR="00001CB2">
        <w:t>-cliënten</w:t>
      </w:r>
      <w:r w:rsidR="0033764E" w:rsidRPr="00B44FDC">
        <w:t xml:space="preserve"> in de wijk </w:t>
      </w:r>
      <w:r>
        <w:t xml:space="preserve">kan </w:t>
      </w:r>
      <w:r w:rsidR="00001CB2">
        <w:t xml:space="preserve">inderdaad </w:t>
      </w:r>
      <w:r>
        <w:t>ook s</w:t>
      </w:r>
      <w:r w:rsidR="0033764E" w:rsidRPr="00B44FDC">
        <w:t>panning in de wijk</w:t>
      </w:r>
      <w:r>
        <w:t xml:space="preserve"> geven, m</w:t>
      </w:r>
      <w:r w:rsidR="0033764E" w:rsidRPr="00B44FDC">
        <w:t xml:space="preserve">aar </w:t>
      </w:r>
      <w:r w:rsidR="00AD0640">
        <w:t xml:space="preserve">er </w:t>
      </w:r>
      <w:r w:rsidR="00001CB2">
        <w:t xml:space="preserve">is </w:t>
      </w:r>
      <w:r w:rsidR="00AD0640">
        <w:t xml:space="preserve">maatschappelijk gezien </w:t>
      </w:r>
      <w:r w:rsidR="0033764E" w:rsidRPr="00B44FDC">
        <w:t>ook toename van intolerantie.</w:t>
      </w:r>
      <w:r w:rsidR="00AD0640">
        <w:t xml:space="preserve"> </w:t>
      </w:r>
      <w:r w:rsidR="00001CB2">
        <w:t>Het is de u</w:t>
      </w:r>
      <w:r w:rsidR="00AD0640">
        <w:t>itdaging om i</w:t>
      </w:r>
      <w:r w:rsidR="0033764E" w:rsidRPr="00B44FDC">
        <w:t xml:space="preserve">n regionale samenwerking </w:t>
      </w:r>
      <w:r w:rsidR="00001CB2">
        <w:t>-</w:t>
      </w:r>
      <w:r w:rsidR="0033764E" w:rsidRPr="00B44FDC">
        <w:t>maar ook lokaal</w:t>
      </w:r>
      <w:r w:rsidR="00001CB2">
        <w:t>-</w:t>
      </w:r>
      <w:r w:rsidR="0033764E" w:rsidRPr="00B44FDC">
        <w:t xml:space="preserve"> </w:t>
      </w:r>
      <w:r w:rsidR="00AD0640">
        <w:t xml:space="preserve">te </w:t>
      </w:r>
      <w:r w:rsidR="0033764E" w:rsidRPr="00B44FDC">
        <w:t>zoeken naar wederzijds voordeel.</w:t>
      </w:r>
    </w:p>
    <w:p w:rsidR="00AD0640" w:rsidRDefault="00AD0640" w:rsidP="007C3F9C">
      <w:pPr>
        <w:spacing w:line="271" w:lineRule="auto"/>
        <w:jc w:val="both"/>
      </w:pPr>
    </w:p>
    <w:p w:rsidR="00AD0640" w:rsidRPr="00AD0640" w:rsidRDefault="00AD0640" w:rsidP="007C3F9C">
      <w:pPr>
        <w:spacing w:line="271" w:lineRule="auto"/>
        <w:jc w:val="both"/>
        <w:rPr>
          <w:b/>
        </w:rPr>
      </w:pPr>
      <w:r w:rsidRPr="00AD0640">
        <w:rPr>
          <w:b/>
        </w:rPr>
        <w:t>Pitches</w:t>
      </w:r>
    </w:p>
    <w:p w:rsidR="00AD0640" w:rsidRDefault="0069677F" w:rsidP="007C3F9C">
      <w:pPr>
        <w:spacing w:line="271" w:lineRule="auto"/>
        <w:jc w:val="both"/>
      </w:pPr>
      <w:r>
        <w:t>Drie organisaties die te maken hebben met huisvesting van bijzondere doelgroepen zijn  gevraagd in een pitch van 5 minuten weer te geven waar zij tegen aanlopen.</w:t>
      </w:r>
    </w:p>
    <w:p w:rsidR="0069677F" w:rsidRDefault="0069677F" w:rsidP="007C3F9C">
      <w:pPr>
        <w:spacing w:line="271" w:lineRule="auto"/>
        <w:jc w:val="both"/>
      </w:pPr>
    </w:p>
    <w:p w:rsidR="0033764E" w:rsidRPr="00B44FDC" w:rsidRDefault="005A1353" w:rsidP="007C3F9C">
      <w:pPr>
        <w:spacing w:line="271" w:lineRule="auto"/>
        <w:jc w:val="both"/>
      </w:pPr>
      <w:r>
        <w:rPr>
          <w:noProof/>
        </w:rPr>
        <w:drawing>
          <wp:anchor distT="0" distB="0" distL="114300" distR="114300" simplePos="0" relativeHeight="251659264" behindDoc="0" locked="0" layoutInCell="1" allowOverlap="1" wp14:anchorId="1833B4EB" wp14:editId="12B0518C">
            <wp:simplePos x="0" y="0"/>
            <wp:positionH relativeFrom="column">
              <wp:posOffset>2035810</wp:posOffset>
            </wp:positionH>
            <wp:positionV relativeFrom="paragraph">
              <wp:posOffset>961390</wp:posOffset>
            </wp:positionV>
            <wp:extent cx="2621280" cy="1499235"/>
            <wp:effectExtent l="0" t="0" r="7620"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nenvest foto's.jpg"/>
                    <pic:cNvPicPr/>
                  </pic:nvPicPr>
                  <pic:blipFill>
                    <a:blip r:embed="rId11">
                      <a:extLst>
                        <a:ext uri="{28A0092B-C50C-407E-A947-70E740481C1C}">
                          <a14:useLocalDpi xmlns:a14="http://schemas.microsoft.com/office/drawing/2010/main" val="0"/>
                        </a:ext>
                      </a:extLst>
                    </a:blip>
                    <a:stretch>
                      <a:fillRect/>
                    </a:stretch>
                  </pic:blipFill>
                  <pic:spPr>
                    <a:xfrm>
                      <a:off x="0" y="0"/>
                      <a:ext cx="2621280" cy="14992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13527DA" wp14:editId="3F468E51">
            <wp:simplePos x="0" y="0"/>
            <wp:positionH relativeFrom="column">
              <wp:posOffset>1270</wp:posOffset>
            </wp:positionH>
            <wp:positionV relativeFrom="paragraph">
              <wp:posOffset>17145</wp:posOffset>
            </wp:positionV>
            <wp:extent cx="678180" cy="678180"/>
            <wp:effectExtent l="0" t="0" r="7620" b="762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nenvest.jpg"/>
                    <pic:cNvPicPr/>
                  </pic:nvPicPr>
                  <pic:blipFill>
                    <a:blip r:embed="rId12">
                      <a:extLst>
                        <a:ext uri="{28A0092B-C50C-407E-A947-70E740481C1C}">
                          <a14:useLocalDpi xmlns:a14="http://schemas.microsoft.com/office/drawing/2010/main" val="0"/>
                        </a:ext>
                      </a:extLst>
                    </a:blip>
                    <a:stretch>
                      <a:fillRect/>
                    </a:stretch>
                  </pic:blipFill>
                  <pic:spPr>
                    <a:xfrm>
                      <a:off x="0" y="0"/>
                      <a:ext cx="678180" cy="678180"/>
                    </a:xfrm>
                    <a:prstGeom prst="rect">
                      <a:avLst/>
                    </a:prstGeom>
                  </pic:spPr>
                </pic:pic>
              </a:graphicData>
            </a:graphic>
            <wp14:sizeRelH relativeFrom="page">
              <wp14:pctWidth>0</wp14:pctWidth>
            </wp14:sizeRelH>
            <wp14:sizeRelV relativeFrom="page">
              <wp14:pctHeight>0</wp14:pctHeight>
            </wp14:sizeRelV>
          </wp:anchor>
        </w:drawing>
      </w:r>
      <w:r w:rsidR="0033764E" w:rsidRPr="00B44FDC">
        <w:t>Emmy klooster</w:t>
      </w:r>
      <w:r w:rsidR="0069677F">
        <w:t xml:space="preserve"> (De Binnenvest, maatschappelijke opvang dak- en thuislozen)</w:t>
      </w:r>
      <w:r w:rsidR="00001CB2">
        <w:t>:</w:t>
      </w:r>
      <w:r w:rsidR="0033764E" w:rsidRPr="00B44FDC">
        <w:t xml:space="preserve"> </w:t>
      </w:r>
      <w:r w:rsidR="00001CB2">
        <w:t>o</w:t>
      </w:r>
      <w:r w:rsidR="00AC04CB">
        <w:t>p de f</w:t>
      </w:r>
      <w:r w:rsidR="0033764E" w:rsidRPr="00B44FDC">
        <w:t xml:space="preserve">oto </w:t>
      </w:r>
      <w:r w:rsidR="00AC04CB">
        <w:t>staan</w:t>
      </w:r>
      <w:r w:rsidR="0033764E" w:rsidRPr="00B44FDC">
        <w:t xml:space="preserve"> </w:t>
      </w:r>
      <w:r w:rsidR="0069677F" w:rsidRPr="00B44FDC">
        <w:t>cliënten</w:t>
      </w:r>
      <w:r w:rsidR="00AC04CB">
        <w:t xml:space="preserve"> van de Binnenvest die zijn gefotografeerd voor het project ”</w:t>
      </w:r>
      <w:r w:rsidR="0033764E" w:rsidRPr="00B44FDC">
        <w:t>Kijk in mijn ogen en zie</w:t>
      </w:r>
      <w:r w:rsidR="00AC04CB">
        <w:t>”</w:t>
      </w:r>
      <w:r w:rsidR="0033764E" w:rsidRPr="00B44FDC">
        <w:t xml:space="preserve">. Preventie </w:t>
      </w:r>
      <w:r w:rsidR="0069677F">
        <w:t xml:space="preserve">is bij </w:t>
      </w:r>
      <w:r w:rsidR="0033764E" w:rsidRPr="00B44FDC">
        <w:t xml:space="preserve">maatschappelijke opvang </w:t>
      </w:r>
      <w:r w:rsidR="0069677F">
        <w:t xml:space="preserve">de </w:t>
      </w:r>
      <w:r w:rsidR="0033764E" w:rsidRPr="00B44FDC">
        <w:t xml:space="preserve">grote uitdaging. </w:t>
      </w:r>
      <w:r w:rsidR="00001CB2">
        <w:t>Het is de o</w:t>
      </w:r>
      <w:r w:rsidR="0069677F">
        <w:t>pdracht  om de d</w:t>
      </w:r>
      <w:r w:rsidR="0033764E" w:rsidRPr="00B44FDC">
        <w:t xml:space="preserve">ecentralisatie in de regio mogelijk </w:t>
      </w:r>
      <w:r w:rsidR="0069677F">
        <w:t xml:space="preserve">te </w:t>
      </w:r>
      <w:r w:rsidR="0033764E" w:rsidRPr="00B44FDC">
        <w:t xml:space="preserve">maken. </w:t>
      </w:r>
      <w:r w:rsidR="00001CB2">
        <w:t>Daar door worden f</w:t>
      </w:r>
      <w:r w:rsidR="0033764E" w:rsidRPr="00B44FDC">
        <w:t xml:space="preserve">uncties anders </w:t>
      </w:r>
      <w:r w:rsidR="0069677F" w:rsidRPr="00B44FDC">
        <w:t>georganiseerd</w:t>
      </w:r>
      <w:r w:rsidR="0033764E" w:rsidRPr="00B44FDC">
        <w:t>.</w:t>
      </w:r>
      <w:r w:rsidR="0069677F">
        <w:t xml:space="preserve"> </w:t>
      </w:r>
      <w:r w:rsidR="00001CB2">
        <w:t>Er zijn t</w:t>
      </w:r>
      <w:r w:rsidR="0069677F">
        <w:t xml:space="preserve">wee doelstellingen: </w:t>
      </w:r>
      <w:r w:rsidR="00001CB2">
        <w:t xml:space="preserve">we moeten </w:t>
      </w:r>
      <w:r w:rsidR="0069677F">
        <w:t>m</w:t>
      </w:r>
      <w:r w:rsidR="0033764E" w:rsidRPr="00B44FDC">
        <w:t xml:space="preserve">et gemeenten aan de slag om in 2020 iedereen in de </w:t>
      </w:r>
      <w:r w:rsidR="0069677F" w:rsidRPr="00B44FDC">
        <w:t>regio</w:t>
      </w:r>
      <w:r w:rsidR="0033764E" w:rsidRPr="00B44FDC">
        <w:t xml:space="preserve"> ond</w:t>
      </w:r>
      <w:r w:rsidR="0069677F">
        <w:t>er</w:t>
      </w:r>
      <w:r w:rsidR="0033764E" w:rsidRPr="00B44FDC">
        <w:t xml:space="preserve"> dak te krijgen</w:t>
      </w:r>
      <w:r w:rsidR="00001CB2">
        <w:t>,</w:t>
      </w:r>
      <w:r w:rsidR="0033764E" w:rsidRPr="00B44FDC">
        <w:t xml:space="preserve"> en in 2030 moet dakloosheid niet meer voorkomen. </w:t>
      </w:r>
      <w:r w:rsidR="0069677F">
        <w:t>Knelpunt op dit momen</w:t>
      </w:r>
      <w:r w:rsidR="00001CB2">
        <w:t>t is dat de</w:t>
      </w:r>
      <w:r w:rsidR="0069677F">
        <w:t xml:space="preserve"> i</w:t>
      </w:r>
      <w:r w:rsidR="0033764E" w:rsidRPr="00B44FDC">
        <w:t xml:space="preserve">nstroom </w:t>
      </w:r>
      <w:r w:rsidR="00001CB2">
        <w:t>niet op houd</w:t>
      </w:r>
      <w:r w:rsidR="0033764E" w:rsidRPr="00B44FDC">
        <w:t xml:space="preserve">. </w:t>
      </w:r>
      <w:r w:rsidR="0069677F">
        <w:t>Qua huisvesting hebben we het l</w:t>
      </w:r>
      <w:r w:rsidR="0033764E" w:rsidRPr="00B44FDC">
        <w:t xml:space="preserve">iefst kleine units verspreid over de regio in de wijken nodig. </w:t>
      </w:r>
      <w:r w:rsidR="00001CB2">
        <w:t>Het a</w:t>
      </w:r>
      <w:r w:rsidR="0033764E" w:rsidRPr="00B44FDC">
        <w:t xml:space="preserve">antal contingentwoningen </w:t>
      </w:r>
      <w:r w:rsidR="00001CB2">
        <w:t xml:space="preserve">voor de uitstroom uit de maatschappelijke opvang </w:t>
      </w:r>
      <w:r w:rsidR="0033764E" w:rsidRPr="00B44FDC">
        <w:t>wordt ve</w:t>
      </w:r>
      <w:r w:rsidR="0069677F">
        <w:t>r</w:t>
      </w:r>
      <w:r w:rsidR="0033764E" w:rsidRPr="00B44FDC">
        <w:t>groot</w:t>
      </w:r>
      <w:r w:rsidR="0069677F">
        <w:t>.</w:t>
      </w:r>
      <w:r w:rsidR="0033764E" w:rsidRPr="00B44FDC">
        <w:t xml:space="preserve"> </w:t>
      </w:r>
      <w:r w:rsidR="0069677F">
        <w:t xml:space="preserve">Ook het </w:t>
      </w:r>
      <w:r w:rsidR="0033764E" w:rsidRPr="00B44FDC">
        <w:t xml:space="preserve">aantal zelf gehuurd woningen door </w:t>
      </w:r>
      <w:r w:rsidR="0069677F">
        <w:t>D</w:t>
      </w:r>
      <w:r w:rsidR="0033764E" w:rsidRPr="00B44FDC">
        <w:t xml:space="preserve">e </w:t>
      </w:r>
      <w:r w:rsidR="0069677F">
        <w:t>B</w:t>
      </w:r>
      <w:r w:rsidR="0033764E" w:rsidRPr="00B44FDC">
        <w:t xml:space="preserve">innenvest wordt vergroot. </w:t>
      </w:r>
      <w:r w:rsidR="00001CB2">
        <w:t>We ervaren v</w:t>
      </w:r>
      <w:r w:rsidR="0033764E" w:rsidRPr="00B44FDC">
        <w:t xml:space="preserve">eel praktische knelpunten door hoe systemen in </w:t>
      </w:r>
      <w:r w:rsidR="0069677F" w:rsidRPr="00B44FDC">
        <w:t>Nederland</w:t>
      </w:r>
      <w:r w:rsidR="0033764E" w:rsidRPr="00B44FDC">
        <w:t xml:space="preserve"> zijn ingericht. Daar kunnen gemeenten en </w:t>
      </w:r>
      <w:r w:rsidR="0069677F">
        <w:t>zorgpartijen en corporaties and</w:t>
      </w:r>
      <w:r w:rsidR="0033764E" w:rsidRPr="00B44FDC">
        <w:t>e</w:t>
      </w:r>
      <w:r w:rsidR="0069677F">
        <w:t>re</w:t>
      </w:r>
      <w:r w:rsidR="0033764E" w:rsidRPr="00B44FDC">
        <w:t xml:space="preserve"> keuzes in maken. Preventie is </w:t>
      </w:r>
      <w:r w:rsidR="00001CB2">
        <w:t xml:space="preserve">daarbij </w:t>
      </w:r>
      <w:r w:rsidR="0033764E" w:rsidRPr="00B44FDC">
        <w:t xml:space="preserve">het allerbelangrijkst. We zijn op zoek naar praktische manieren voor preventie bij overlast, huurachterstand, etc. </w:t>
      </w:r>
      <w:r w:rsidR="00001CB2">
        <w:t>We m</w:t>
      </w:r>
      <w:r w:rsidR="0033764E" w:rsidRPr="00B44FDC">
        <w:t xml:space="preserve">aken met corporaties afspraken. </w:t>
      </w:r>
      <w:r w:rsidR="0069677F">
        <w:t xml:space="preserve">De </w:t>
      </w:r>
      <w:r w:rsidR="0033764E" w:rsidRPr="00B44FDC">
        <w:t>Binnenvest kan door vroege interventie erge</w:t>
      </w:r>
      <w:r w:rsidR="0069677F">
        <w:t>r</w:t>
      </w:r>
      <w:r w:rsidR="0033764E" w:rsidRPr="00B44FDC">
        <w:t xml:space="preserve"> voorkomen. Benut dat. Kees wassenaar: wat is zo inclusief mogelijk</w:t>
      </w:r>
      <w:r w:rsidR="00001CB2">
        <w:t xml:space="preserve"> wonen</w:t>
      </w:r>
      <w:r w:rsidR="0033764E" w:rsidRPr="00B44FDC">
        <w:t xml:space="preserve">? Zo inclusief mogelijk wonen is in een normaal rijtjeshuis in de wijk met </w:t>
      </w:r>
      <w:r w:rsidR="00001CB2">
        <w:t xml:space="preserve">ambulante </w:t>
      </w:r>
      <w:r w:rsidR="0033764E" w:rsidRPr="00B44FDC">
        <w:t>onde</w:t>
      </w:r>
      <w:r w:rsidR="0069677F">
        <w:t>r</w:t>
      </w:r>
      <w:r w:rsidR="0033764E" w:rsidRPr="00B44FDC">
        <w:t>steuning. </w:t>
      </w:r>
    </w:p>
    <w:p w:rsidR="0069677F" w:rsidRDefault="005A1353" w:rsidP="007C3F9C">
      <w:pPr>
        <w:spacing w:line="271" w:lineRule="auto"/>
        <w:jc w:val="both"/>
      </w:pPr>
      <w:r>
        <w:rPr>
          <w:noProof/>
        </w:rPr>
        <w:drawing>
          <wp:anchor distT="0" distB="0" distL="114300" distR="114300" simplePos="0" relativeHeight="251661312" behindDoc="0" locked="0" layoutInCell="1" allowOverlap="1" wp14:anchorId="10CE9524" wp14:editId="603C4624">
            <wp:simplePos x="0" y="0"/>
            <wp:positionH relativeFrom="column">
              <wp:posOffset>1270</wp:posOffset>
            </wp:positionH>
            <wp:positionV relativeFrom="paragraph">
              <wp:posOffset>166370</wp:posOffset>
            </wp:positionV>
            <wp:extent cx="837565" cy="251460"/>
            <wp:effectExtent l="0" t="0" r="63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navi.jpg"/>
                    <pic:cNvPicPr/>
                  </pic:nvPicPr>
                  <pic:blipFill>
                    <a:blip r:embed="rId13">
                      <a:extLst>
                        <a:ext uri="{28A0092B-C50C-407E-A947-70E740481C1C}">
                          <a14:useLocalDpi xmlns:a14="http://schemas.microsoft.com/office/drawing/2010/main" val="0"/>
                        </a:ext>
                      </a:extLst>
                    </a:blip>
                    <a:stretch>
                      <a:fillRect/>
                    </a:stretch>
                  </pic:blipFill>
                  <pic:spPr>
                    <a:xfrm>
                      <a:off x="0" y="0"/>
                      <a:ext cx="837565" cy="251460"/>
                    </a:xfrm>
                    <a:prstGeom prst="rect">
                      <a:avLst/>
                    </a:prstGeom>
                  </pic:spPr>
                </pic:pic>
              </a:graphicData>
            </a:graphic>
            <wp14:sizeRelH relativeFrom="page">
              <wp14:pctWidth>0</wp14:pctWidth>
            </wp14:sizeRelH>
            <wp14:sizeRelV relativeFrom="page">
              <wp14:pctHeight>0</wp14:pctHeight>
            </wp14:sizeRelV>
          </wp:anchor>
        </w:drawing>
      </w:r>
    </w:p>
    <w:p w:rsidR="0069677F" w:rsidRDefault="005A1353" w:rsidP="007C3F9C">
      <w:pPr>
        <w:spacing w:line="271" w:lineRule="auto"/>
        <w:jc w:val="both"/>
      </w:pPr>
      <w:r>
        <w:rPr>
          <w:noProof/>
        </w:rPr>
        <w:drawing>
          <wp:anchor distT="0" distB="0" distL="114300" distR="114300" simplePos="0" relativeHeight="251662336" behindDoc="0" locked="0" layoutInCell="1" allowOverlap="1" wp14:anchorId="035BB889" wp14:editId="70C310FF">
            <wp:simplePos x="0" y="0"/>
            <wp:positionH relativeFrom="column">
              <wp:posOffset>-756920</wp:posOffset>
            </wp:positionH>
            <wp:positionV relativeFrom="paragraph">
              <wp:posOffset>352425</wp:posOffset>
            </wp:positionV>
            <wp:extent cx="645795" cy="327660"/>
            <wp:effectExtent l="0" t="0" r="190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rug-RGB-Print.bmp"/>
                    <pic:cNvPicPr/>
                  </pic:nvPicPr>
                  <pic:blipFill>
                    <a:blip r:embed="rId14">
                      <a:extLst>
                        <a:ext uri="{28A0092B-C50C-407E-A947-70E740481C1C}">
                          <a14:useLocalDpi xmlns:a14="http://schemas.microsoft.com/office/drawing/2010/main" val="0"/>
                        </a:ext>
                      </a:extLst>
                    </a:blip>
                    <a:stretch>
                      <a:fillRect/>
                    </a:stretch>
                  </pic:blipFill>
                  <pic:spPr>
                    <a:xfrm>
                      <a:off x="0" y="0"/>
                      <a:ext cx="645795" cy="327660"/>
                    </a:xfrm>
                    <a:prstGeom prst="rect">
                      <a:avLst/>
                    </a:prstGeom>
                  </pic:spPr>
                </pic:pic>
              </a:graphicData>
            </a:graphic>
            <wp14:sizeRelH relativeFrom="page">
              <wp14:pctWidth>0</wp14:pctWidth>
            </wp14:sizeRelH>
            <wp14:sizeRelV relativeFrom="page">
              <wp14:pctHeight>0</wp14:pctHeight>
            </wp14:sizeRelV>
          </wp:anchor>
        </w:drawing>
      </w:r>
      <w:r w:rsidR="0033764E" w:rsidRPr="00B44FDC">
        <w:t xml:space="preserve">Marijke Minderman </w:t>
      </w:r>
      <w:r w:rsidR="0069677F">
        <w:t xml:space="preserve">(woningcorporatie Dunavie uit Katwijk) </w:t>
      </w:r>
      <w:r w:rsidR="0033764E" w:rsidRPr="00B44FDC">
        <w:t>en Jan Willem Ypma</w:t>
      </w:r>
      <w:r w:rsidR="0069677F">
        <w:t xml:space="preserve"> (Verslaafdenopvang De Brug)</w:t>
      </w:r>
      <w:r w:rsidR="0033764E" w:rsidRPr="00B44FDC">
        <w:t xml:space="preserve">. </w:t>
      </w:r>
      <w:r w:rsidR="005A0BB6">
        <w:t xml:space="preserve">We </w:t>
      </w:r>
      <w:r w:rsidR="0033764E" w:rsidRPr="00B44FDC">
        <w:t xml:space="preserve">werken samen om te voorkomen dat mensen van de woonladder afvallen en dakloos </w:t>
      </w:r>
      <w:r w:rsidR="0033764E" w:rsidRPr="00B44FDC">
        <w:lastRenderedPageBreak/>
        <w:t xml:space="preserve">worden. </w:t>
      </w:r>
      <w:r w:rsidR="00001CB2">
        <w:t>Het motto is: g</w:t>
      </w:r>
      <w:r w:rsidR="0033764E" w:rsidRPr="00B44FDC">
        <w:t>edeelde kansen</w:t>
      </w:r>
      <w:r w:rsidR="00001CB2">
        <w:t>,</w:t>
      </w:r>
      <w:r w:rsidR="0033764E" w:rsidRPr="00B44FDC">
        <w:t xml:space="preserve"> dubbel resultaat. </w:t>
      </w:r>
      <w:r w:rsidR="00001CB2">
        <w:t>We plaatsen ex-</w:t>
      </w:r>
      <w:r w:rsidR="0033764E" w:rsidRPr="00B44FDC">
        <w:t xml:space="preserve">verslaafden in </w:t>
      </w:r>
      <w:r w:rsidR="00001CB2">
        <w:t xml:space="preserve">een </w:t>
      </w:r>
      <w:r w:rsidR="0033764E" w:rsidRPr="00B44FDC">
        <w:t>contingent</w:t>
      </w:r>
      <w:r w:rsidR="007C3F9C">
        <w:t>-</w:t>
      </w:r>
      <w:r w:rsidR="00001CB2">
        <w:t xml:space="preserve">woning in de wijk. Onlangs hebben we op een </w:t>
      </w:r>
      <w:r w:rsidR="0033764E" w:rsidRPr="00B44FDC">
        <w:t>info</w:t>
      </w:r>
      <w:r w:rsidR="00E16DE9">
        <w:t>rmatie</w:t>
      </w:r>
      <w:r w:rsidR="0033764E" w:rsidRPr="00B44FDC">
        <w:t xml:space="preserve">avond </w:t>
      </w:r>
      <w:r w:rsidR="00E16DE9">
        <w:t xml:space="preserve">met veel </w:t>
      </w:r>
      <w:r w:rsidR="00F52F56">
        <w:t>bezorgde</w:t>
      </w:r>
      <w:r w:rsidR="0033764E" w:rsidRPr="00B44FDC">
        <w:t xml:space="preserve"> burgers samen het verhaal uitgelegd, </w:t>
      </w:r>
      <w:r w:rsidR="00E16DE9">
        <w:t xml:space="preserve">dat </w:t>
      </w:r>
      <w:r w:rsidR="0033764E" w:rsidRPr="00B44FDC">
        <w:t>neemt veel zorg</w:t>
      </w:r>
      <w:r w:rsidR="00E16DE9">
        <w:t>en</w:t>
      </w:r>
      <w:r w:rsidR="0033764E" w:rsidRPr="00B44FDC">
        <w:t xml:space="preserve"> weg. Dunavie staat voor leefbaarheid in de wijk. Kleinschaligheid is </w:t>
      </w:r>
      <w:r w:rsidR="0069677F">
        <w:t>juist een kans en roept minder N</w:t>
      </w:r>
      <w:r w:rsidR="0033764E" w:rsidRPr="00B44FDC">
        <w:t xml:space="preserve">imby-gedrag op van buurtbewoners. </w:t>
      </w:r>
      <w:r w:rsidR="0069677F" w:rsidRPr="00B44FDC">
        <w:t>Kleinschaligheid</w:t>
      </w:r>
      <w:r w:rsidR="0033764E" w:rsidRPr="00B44FDC">
        <w:t xml:space="preserve"> helpt ook bij het bestijgen van de woonladder. </w:t>
      </w:r>
      <w:r w:rsidR="00E16DE9">
        <w:t>De w</w:t>
      </w:r>
      <w:r w:rsidR="0033764E" w:rsidRPr="00B44FDC">
        <w:t>oonladder</w:t>
      </w:r>
      <w:r w:rsidR="0069677F">
        <w:t xml:space="preserve"> kent de volgende treden</w:t>
      </w:r>
      <w:r w:rsidR="0033764E" w:rsidRPr="00B44FDC">
        <w:t xml:space="preserve">: </w:t>
      </w:r>
      <w:r w:rsidR="0069677F">
        <w:t>d</w:t>
      </w:r>
      <w:r w:rsidR="0033764E" w:rsidRPr="00B44FDC">
        <w:t xml:space="preserve">akloos-doorstroomwoning-zelfstandige woning. De </w:t>
      </w:r>
      <w:r w:rsidR="00E16DE9">
        <w:t>B</w:t>
      </w:r>
      <w:r w:rsidR="0033764E" w:rsidRPr="00B44FDC">
        <w:t xml:space="preserve">rug heeft </w:t>
      </w:r>
      <w:r w:rsidR="0069677F">
        <w:t>bij plaatsing in een contingent</w:t>
      </w:r>
      <w:r w:rsidR="00E16DE9">
        <w:t>-</w:t>
      </w:r>
      <w:r w:rsidR="0069677F">
        <w:t xml:space="preserve">woning </w:t>
      </w:r>
      <w:r w:rsidR="0033764E" w:rsidRPr="00B44FDC">
        <w:t>verregaande sanctiemogelijkheden om</w:t>
      </w:r>
      <w:r w:rsidR="0069677F">
        <w:t xml:space="preserve"> in te grijpen als het misgaat. </w:t>
      </w:r>
    </w:p>
    <w:p w:rsidR="0069677F" w:rsidRDefault="0069677F" w:rsidP="007C3F9C">
      <w:pPr>
        <w:spacing w:line="271" w:lineRule="auto"/>
        <w:jc w:val="both"/>
      </w:pPr>
    </w:p>
    <w:p w:rsidR="0033764E" w:rsidRPr="00B44FDC" w:rsidRDefault="005A1353" w:rsidP="007C3F9C">
      <w:pPr>
        <w:spacing w:line="271" w:lineRule="auto"/>
        <w:jc w:val="both"/>
      </w:pPr>
      <w:r>
        <w:rPr>
          <w:noProof/>
        </w:rPr>
        <w:drawing>
          <wp:anchor distT="0" distB="0" distL="114300" distR="114300" simplePos="0" relativeHeight="251663360" behindDoc="0" locked="0" layoutInCell="1" allowOverlap="1" wp14:anchorId="066FED71" wp14:editId="0EF4C39F">
            <wp:simplePos x="0" y="0"/>
            <wp:positionH relativeFrom="column">
              <wp:posOffset>1988185</wp:posOffset>
            </wp:positionH>
            <wp:positionV relativeFrom="paragraph">
              <wp:posOffset>1919605</wp:posOffset>
            </wp:positionV>
            <wp:extent cx="2828290" cy="238506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 HR incl Rstreek met cijfers.jpg"/>
                    <pic:cNvPicPr/>
                  </pic:nvPicPr>
                  <pic:blipFill>
                    <a:blip r:embed="rId15">
                      <a:extLst>
                        <a:ext uri="{28A0092B-C50C-407E-A947-70E740481C1C}">
                          <a14:useLocalDpi xmlns:a14="http://schemas.microsoft.com/office/drawing/2010/main" val="0"/>
                        </a:ext>
                      </a:extLst>
                    </a:blip>
                    <a:stretch>
                      <a:fillRect/>
                    </a:stretch>
                  </pic:blipFill>
                  <pic:spPr>
                    <a:xfrm>
                      <a:off x="0" y="0"/>
                      <a:ext cx="2828290" cy="2385060"/>
                    </a:xfrm>
                    <a:prstGeom prst="rect">
                      <a:avLst/>
                    </a:prstGeom>
                  </pic:spPr>
                </pic:pic>
              </a:graphicData>
            </a:graphic>
            <wp14:sizeRelH relativeFrom="page">
              <wp14:pctWidth>0</wp14:pctWidth>
            </wp14:sizeRelH>
            <wp14:sizeRelV relativeFrom="page">
              <wp14:pctHeight>0</wp14:pctHeight>
            </wp14:sizeRelV>
          </wp:anchor>
        </w:drawing>
      </w:r>
      <w:r w:rsidRPr="00E612C7">
        <w:rPr>
          <w:noProof/>
          <w:sz w:val="16"/>
          <w:szCs w:val="16"/>
        </w:rPr>
        <w:drawing>
          <wp:anchor distT="0" distB="0" distL="114300" distR="114300" simplePos="0" relativeHeight="251665408" behindDoc="0" locked="0" layoutInCell="1" allowOverlap="1" wp14:anchorId="5F016DBF" wp14:editId="54DC2110">
            <wp:simplePos x="0" y="0"/>
            <wp:positionH relativeFrom="column">
              <wp:posOffset>1270</wp:posOffset>
            </wp:positionH>
            <wp:positionV relativeFrom="paragraph">
              <wp:posOffset>-3810</wp:posOffset>
            </wp:positionV>
            <wp:extent cx="1005840" cy="238760"/>
            <wp:effectExtent l="0" t="0" r="3810" b="889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ierduinen"/>
                    <pic:cNvPicPr/>
                  </pic:nvPicPr>
                  <pic:blipFill>
                    <a:blip r:embed="rId16">
                      <a:extLst>
                        <a:ext uri="{28A0092B-C50C-407E-A947-70E740481C1C}">
                          <a14:useLocalDpi xmlns:a14="http://schemas.microsoft.com/office/drawing/2010/main" val="0"/>
                        </a:ext>
                      </a:extLst>
                    </a:blip>
                    <a:stretch>
                      <a:fillRect/>
                    </a:stretch>
                  </pic:blipFill>
                  <pic:spPr>
                    <a:xfrm>
                      <a:off x="0" y="0"/>
                      <a:ext cx="1005840" cy="238760"/>
                    </a:xfrm>
                    <a:prstGeom prst="rect">
                      <a:avLst/>
                    </a:prstGeom>
                  </pic:spPr>
                </pic:pic>
              </a:graphicData>
            </a:graphic>
            <wp14:sizeRelH relativeFrom="page">
              <wp14:pctWidth>0</wp14:pctWidth>
            </wp14:sizeRelH>
            <wp14:sizeRelV relativeFrom="page">
              <wp14:pctHeight>0</wp14:pctHeight>
            </wp14:sizeRelV>
          </wp:anchor>
        </w:drawing>
      </w:r>
      <w:r w:rsidR="0033764E" w:rsidRPr="00B44FDC">
        <w:t xml:space="preserve">Alex Mulder </w:t>
      </w:r>
      <w:r w:rsidR="0069677F">
        <w:t xml:space="preserve">(GGZ </w:t>
      </w:r>
      <w:r w:rsidR="0033764E" w:rsidRPr="00B44FDC">
        <w:t>Rivierduinen</w:t>
      </w:r>
      <w:r w:rsidR="0069677F">
        <w:t>)</w:t>
      </w:r>
      <w:r w:rsidR="0033764E" w:rsidRPr="00B44FDC">
        <w:t xml:space="preserve">: </w:t>
      </w:r>
      <w:r w:rsidR="0069677F">
        <w:t xml:space="preserve">laat een </w:t>
      </w:r>
      <w:r w:rsidR="0033764E" w:rsidRPr="00B44FDC">
        <w:t xml:space="preserve">kaartje </w:t>
      </w:r>
      <w:r w:rsidR="0069677F">
        <w:t xml:space="preserve">van </w:t>
      </w:r>
      <w:r w:rsidR="0033764E" w:rsidRPr="00B44FDC">
        <w:t xml:space="preserve">Holland Rijnland </w:t>
      </w:r>
      <w:r w:rsidR="0069677F">
        <w:t xml:space="preserve">zien </w:t>
      </w:r>
      <w:r w:rsidR="0033764E" w:rsidRPr="00B44FDC">
        <w:t xml:space="preserve">met </w:t>
      </w:r>
      <w:r w:rsidR="00E16DE9">
        <w:t xml:space="preserve">het </w:t>
      </w:r>
      <w:r w:rsidR="0033764E" w:rsidRPr="00B44FDC">
        <w:t xml:space="preserve">aantal huizen </w:t>
      </w:r>
      <w:r w:rsidR="00E16DE9">
        <w:t xml:space="preserve">met GGZ-cliënten </w:t>
      </w:r>
      <w:r w:rsidR="0069677F">
        <w:t xml:space="preserve">en de spreiding daarvan over </w:t>
      </w:r>
      <w:r w:rsidR="0033764E" w:rsidRPr="00B44FDC">
        <w:t xml:space="preserve">de regio </w:t>
      </w:r>
      <w:r w:rsidR="0069677F">
        <w:t>in Holland Rijnland</w:t>
      </w:r>
      <w:r w:rsidR="00E16DE9">
        <w:t xml:space="preserve">. Er </w:t>
      </w:r>
      <w:r w:rsidR="0069677F">
        <w:t xml:space="preserve">zijn in </w:t>
      </w:r>
      <w:r w:rsidR="0033764E" w:rsidRPr="00B44FDC">
        <w:t>245</w:t>
      </w:r>
      <w:r w:rsidR="0069677F">
        <w:t xml:space="preserve"> panden GGZ-cliënten gehuisvest</w:t>
      </w:r>
      <w:r w:rsidR="0033764E" w:rsidRPr="00B44FDC">
        <w:t xml:space="preserve">. </w:t>
      </w:r>
      <w:r w:rsidR="0069677F">
        <w:t>Dit is wel o</w:t>
      </w:r>
      <w:r w:rsidR="0033764E" w:rsidRPr="00B44FDC">
        <w:t>ngelijk ve</w:t>
      </w:r>
      <w:r w:rsidR="0069677F">
        <w:t>r</w:t>
      </w:r>
      <w:r w:rsidR="0033764E" w:rsidRPr="00B44FDC">
        <w:t>deeld over de regio. Concentraties</w:t>
      </w:r>
      <w:r w:rsidR="0069677F">
        <w:t xml:space="preserve"> vinden plaats </w:t>
      </w:r>
      <w:r w:rsidR="0033764E" w:rsidRPr="00B44FDC">
        <w:t>in Leiden en Noordwijkerhout. D</w:t>
      </w:r>
      <w:r w:rsidR="00E16DE9">
        <w:t>e d</w:t>
      </w:r>
      <w:r w:rsidR="0033764E" w:rsidRPr="00B44FDC">
        <w:t xml:space="preserve">ecentralisatie en verandering in </w:t>
      </w:r>
      <w:r w:rsidR="009677F0" w:rsidRPr="00B44FDC">
        <w:t>financiering</w:t>
      </w:r>
      <w:r w:rsidR="0033764E" w:rsidRPr="00B44FDC">
        <w:t xml:space="preserve"> levert </w:t>
      </w:r>
      <w:r w:rsidR="00E16DE9">
        <w:t xml:space="preserve">een </w:t>
      </w:r>
      <w:r w:rsidR="0033764E" w:rsidRPr="00B44FDC">
        <w:t xml:space="preserve">moeilijke puzzel op. Met wie moet Rivierduinen nu gaan kijken waar beschermd wonen van een zwaardere doelgroep </w:t>
      </w:r>
      <w:r w:rsidR="009677F0">
        <w:t>gerealiseerd kan worden</w:t>
      </w:r>
      <w:r w:rsidR="0033764E" w:rsidRPr="00B44FDC">
        <w:t xml:space="preserve">? </w:t>
      </w:r>
      <w:r w:rsidR="00E16DE9">
        <w:t>Het l</w:t>
      </w:r>
      <w:r w:rsidR="0033764E" w:rsidRPr="00B44FDC">
        <w:t xml:space="preserve">iefst </w:t>
      </w:r>
      <w:r w:rsidR="00E16DE9">
        <w:t xml:space="preserve">huisvesten we </w:t>
      </w:r>
      <w:r w:rsidR="0033764E" w:rsidRPr="00B44FDC">
        <w:t xml:space="preserve">in geclusterde eenheden omdat de zorgzwaarte </w:t>
      </w:r>
      <w:r w:rsidR="00E16DE9">
        <w:t xml:space="preserve">van de cliënten </w:t>
      </w:r>
      <w:r w:rsidR="0033764E" w:rsidRPr="00B44FDC">
        <w:t xml:space="preserve">te zwaar </w:t>
      </w:r>
      <w:r w:rsidR="009677F0">
        <w:t xml:space="preserve">is </w:t>
      </w:r>
      <w:r w:rsidR="00E16DE9">
        <w:t xml:space="preserve">voor huisvesting in reguliere woningen. Er is </w:t>
      </w:r>
      <w:r w:rsidR="0033764E" w:rsidRPr="00B44FDC">
        <w:t xml:space="preserve">vaak </w:t>
      </w:r>
      <w:r w:rsidR="00E16DE9">
        <w:t xml:space="preserve">sprake van een </w:t>
      </w:r>
      <w:r w:rsidR="0033764E" w:rsidRPr="00B44FDC">
        <w:t xml:space="preserve">dubbele diagnose: </w:t>
      </w:r>
      <w:r w:rsidR="00E16DE9">
        <w:t xml:space="preserve">bijvoorbeeld een </w:t>
      </w:r>
      <w:r w:rsidR="0033764E" w:rsidRPr="00B44FDC">
        <w:t>er</w:t>
      </w:r>
      <w:r w:rsidR="009677F0">
        <w:t>nstig psychiatrisch probleem</w:t>
      </w:r>
      <w:r w:rsidR="00E16DE9">
        <w:t xml:space="preserve"> gecombineerd met</w:t>
      </w:r>
      <w:r w:rsidR="009677F0">
        <w:t xml:space="preserve"> </w:t>
      </w:r>
      <w:r w:rsidR="00E16DE9">
        <w:t>e</w:t>
      </w:r>
      <w:r w:rsidR="009677F0">
        <w:t>en</w:t>
      </w:r>
      <w:r w:rsidR="0033764E" w:rsidRPr="00B44FDC">
        <w:t xml:space="preserve"> </w:t>
      </w:r>
      <w:r w:rsidR="009677F0">
        <w:t>v</w:t>
      </w:r>
      <w:r w:rsidR="0033764E" w:rsidRPr="00B44FDC">
        <w:t>erslavingsprobleem)</w:t>
      </w:r>
      <w:r w:rsidR="00E16DE9">
        <w:t>.</w:t>
      </w:r>
      <w:r w:rsidR="0033764E" w:rsidRPr="00B44FDC">
        <w:t xml:space="preserve"> </w:t>
      </w:r>
      <w:r w:rsidR="00E16DE9">
        <w:t>De t</w:t>
      </w:r>
      <w:r w:rsidR="0033764E" w:rsidRPr="00B44FDC">
        <w:t xml:space="preserve">endens </w:t>
      </w:r>
      <w:r w:rsidR="00E16DE9">
        <w:t xml:space="preserve">is </w:t>
      </w:r>
      <w:r w:rsidR="0033764E" w:rsidRPr="00B44FDC">
        <w:t xml:space="preserve">dat ook ggz-clienten in een zelfstandige wooneenheid willen. </w:t>
      </w:r>
      <w:r w:rsidR="009677F0">
        <w:t>R</w:t>
      </w:r>
      <w:r w:rsidR="0033764E" w:rsidRPr="00B44FDC">
        <w:t xml:space="preserve">ivierduinen herkent de 1/3-1/31/3 verdeling van </w:t>
      </w:r>
      <w:r w:rsidR="007C3F9C">
        <w:t>De Commissie-</w:t>
      </w:r>
      <w:r w:rsidR="0033764E" w:rsidRPr="00B44FDC">
        <w:t>Dannenberg. Roos</w:t>
      </w:r>
      <w:r w:rsidR="009677F0">
        <w:t xml:space="preserve"> van Gelderen</w:t>
      </w:r>
      <w:r w:rsidR="0033764E" w:rsidRPr="00B44FDC">
        <w:t xml:space="preserve">: </w:t>
      </w:r>
      <w:r w:rsidR="009677F0">
        <w:t xml:space="preserve">er is samenwerking nodig tussen </w:t>
      </w:r>
      <w:r w:rsidR="0033764E" w:rsidRPr="00B44FDC">
        <w:t xml:space="preserve">verslavingszorg en psychiatrie. Jammer dat er (in het verleden) discussie </w:t>
      </w:r>
      <w:r w:rsidR="00E16DE9">
        <w:t>wa</w:t>
      </w:r>
      <w:r w:rsidR="0033764E" w:rsidRPr="00B44FDC">
        <w:t>s over wat nu zwaarder weegt</w:t>
      </w:r>
      <w:r w:rsidR="00E16DE9">
        <w:t xml:space="preserve">: de </w:t>
      </w:r>
      <w:r w:rsidR="009677F0">
        <w:t xml:space="preserve">GGZ-diagnose of </w:t>
      </w:r>
      <w:r w:rsidR="00E16DE9">
        <w:t xml:space="preserve">de </w:t>
      </w:r>
      <w:r w:rsidR="009677F0">
        <w:t>verslaving</w:t>
      </w:r>
      <w:r w:rsidR="00E16DE9">
        <w:t>. Men bleef hier over discussiëren</w:t>
      </w:r>
      <w:r w:rsidR="009677F0">
        <w:t xml:space="preserve"> </w:t>
      </w:r>
      <w:r w:rsidR="0033764E" w:rsidRPr="00B44FDC">
        <w:t>i</w:t>
      </w:r>
      <w:r w:rsidR="009677F0">
        <w:t>.</w:t>
      </w:r>
      <w:r w:rsidR="0033764E" w:rsidRPr="00B44FDC">
        <w:t>p</w:t>
      </w:r>
      <w:r w:rsidR="009677F0">
        <w:t>.</w:t>
      </w:r>
      <w:r w:rsidR="0033764E" w:rsidRPr="00B44FDC">
        <w:t>v</w:t>
      </w:r>
      <w:r w:rsidR="009677F0">
        <w:t>.</w:t>
      </w:r>
      <w:r w:rsidR="0033764E" w:rsidRPr="00B44FDC">
        <w:t xml:space="preserve"> </w:t>
      </w:r>
      <w:r w:rsidR="00E16DE9">
        <w:t xml:space="preserve">kijken </w:t>
      </w:r>
      <w:r w:rsidR="0033764E" w:rsidRPr="00B44FDC">
        <w:t xml:space="preserve">wat er nodig is om tot een oplossing te komen. Dit soort discussies frustreert </w:t>
      </w:r>
      <w:r w:rsidR="009677F0">
        <w:t xml:space="preserve">de </w:t>
      </w:r>
      <w:r w:rsidR="0033764E" w:rsidRPr="00B44FDC">
        <w:t>samenwerking.</w:t>
      </w:r>
    </w:p>
    <w:p w:rsidR="009677F0" w:rsidRDefault="009677F0" w:rsidP="007C3F9C">
      <w:pPr>
        <w:spacing w:line="271" w:lineRule="auto"/>
        <w:jc w:val="both"/>
      </w:pPr>
    </w:p>
    <w:p w:rsidR="007C3F9C" w:rsidRDefault="007C3F9C" w:rsidP="007C3F9C">
      <w:pPr>
        <w:spacing w:line="271" w:lineRule="auto"/>
        <w:jc w:val="both"/>
      </w:pPr>
    </w:p>
    <w:p w:rsidR="0033764E" w:rsidRPr="006F2681" w:rsidRDefault="006F2681" w:rsidP="007C3F9C">
      <w:pPr>
        <w:spacing w:line="271" w:lineRule="auto"/>
        <w:jc w:val="both"/>
        <w:rPr>
          <w:b/>
        </w:rPr>
      </w:pPr>
      <w:r w:rsidRPr="006F2681">
        <w:rPr>
          <w:b/>
        </w:rPr>
        <w:t xml:space="preserve">Deelsessie: de opgave door de </w:t>
      </w:r>
      <w:r w:rsidR="0033764E" w:rsidRPr="006F2681">
        <w:rPr>
          <w:b/>
        </w:rPr>
        <w:t>W</w:t>
      </w:r>
      <w:r w:rsidRPr="006F2681">
        <w:rPr>
          <w:b/>
        </w:rPr>
        <w:t>OON-</w:t>
      </w:r>
      <w:r w:rsidR="0033764E" w:rsidRPr="006F2681">
        <w:rPr>
          <w:b/>
        </w:rPr>
        <w:t>bril</w:t>
      </w:r>
      <w:r w:rsidRPr="006F2681">
        <w:rPr>
          <w:b/>
        </w:rPr>
        <w:t xml:space="preserve"> bekeken</w:t>
      </w:r>
    </w:p>
    <w:p w:rsidR="004275CA" w:rsidRDefault="004275CA" w:rsidP="007C3F9C">
      <w:pPr>
        <w:spacing w:line="271" w:lineRule="auto"/>
        <w:jc w:val="both"/>
      </w:pPr>
    </w:p>
    <w:p w:rsidR="004275CA" w:rsidRPr="004275CA" w:rsidRDefault="004275CA" w:rsidP="007C3F9C">
      <w:pPr>
        <w:spacing w:line="271" w:lineRule="auto"/>
        <w:jc w:val="both"/>
        <w:rPr>
          <w:i/>
        </w:rPr>
      </w:pPr>
      <w:r w:rsidRPr="004275CA">
        <w:rPr>
          <w:i/>
        </w:rPr>
        <w:t>Is de opgave in beeld?</w:t>
      </w:r>
    </w:p>
    <w:p w:rsidR="004275CA" w:rsidRDefault="006F2681" w:rsidP="007C3F9C">
      <w:pPr>
        <w:spacing w:line="271" w:lineRule="auto"/>
        <w:jc w:val="both"/>
      </w:pPr>
      <w:r>
        <w:t xml:space="preserve">Is de </w:t>
      </w:r>
      <w:r w:rsidR="0033764E" w:rsidRPr="00B44FDC">
        <w:t xml:space="preserve">bouwopgave voor bijzondere doelgroepen voldoende in beeld? </w:t>
      </w:r>
      <w:r>
        <w:t xml:space="preserve">De </w:t>
      </w:r>
      <w:r w:rsidR="0033764E" w:rsidRPr="00B44FDC">
        <w:t>Regionale woonvisie is nu</w:t>
      </w:r>
      <w:r w:rsidR="00E16DE9">
        <w:t xml:space="preserve"> alleen kwantitatief ingestoken.</w:t>
      </w:r>
      <w:r w:rsidR="0033764E" w:rsidRPr="00B44FDC">
        <w:t xml:space="preserve"> </w:t>
      </w:r>
      <w:r>
        <w:t xml:space="preserve">Bekend is dat er </w:t>
      </w:r>
      <w:r w:rsidR="0033764E" w:rsidRPr="00B44FDC">
        <w:t xml:space="preserve">30:000 </w:t>
      </w:r>
      <w:r w:rsidR="00E16DE9">
        <w:t xml:space="preserve">neiuwe </w:t>
      </w:r>
      <w:r>
        <w:t xml:space="preserve">woningen </w:t>
      </w:r>
      <w:r w:rsidR="00E16DE9">
        <w:t xml:space="preserve">in de regio </w:t>
      </w:r>
      <w:r w:rsidR="0033764E" w:rsidRPr="00B44FDC">
        <w:t>nodig</w:t>
      </w:r>
      <w:r>
        <w:t xml:space="preserve"> zijn</w:t>
      </w:r>
      <w:r w:rsidR="0033764E" w:rsidRPr="00B44FDC">
        <w:t>. Maar vo</w:t>
      </w:r>
      <w:r w:rsidR="00E16DE9">
        <w:t>o</w:t>
      </w:r>
      <w:r w:rsidR="0033764E" w:rsidRPr="00B44FDC">
        <w:t>r wie</w:t>
      </w:r>
      <w:r>
        <w:t>,</w:t>
      </w:r>
      <w:r w:rsidR="0033764E" w:rsidRPr="00B44FDC">
        <w:t xml:space="preserve"> in welke klasse en </w:t>
      </w:r>
      <w:r>
        <w:t xml:space="preserve">welke </w:t>
      </w:r>
      <w:r w:rsidR="0033764E" w:rsidRPr="00B44FDC">
        <w:t>kwaliteit</w:t>
      </w:r>
      <w:r>
        <w:t>en</w:t>
      </w:r>
      <w:r w:rsidR="0033764E" w:rsidRPr="00B44FDC">
        <w:t xml:space="preserve"> nog niet. Marijke</w:t>
      </w:r>
      <w:r>
        <w:t xml:space="preserve"> Minderman (Dunavie)</w:t>
      </w:r>
      <w:r w:rsidR="0033764E" w:rsidRPr="00B44FDC">
        <w:t xml:space="preserve">: </w:t>
      </w:r>
      <w:r w:rsidR="00E16DE9">
        <w:t xml:space="preserve">de </w:t>
      </w:r>
      <w:r w:rsidR="0033764E" w:rsidRPr="00B44FDC">
        <w:t xml:space="preserve">huisvestingsvraag </w:t>
      </w:r>
      <w:r>
        <w:t xml:space="preserve">van </w:t>
      </w:r>
      <w:r w:rsidR="0033764E" w:rsidRPr="00B44FDC">
        <w:t xml:space="preserve">instellingen </w:t>
      </w:r>
      <w:r>
        <w:t xml:space="preserve">is </w:t>
      </w:r>
      <w:r w:rsidR="0033764E" w:rsidRPr="00B44FDC">
        <w:t xml:space="preserve">niet in beeld. </w:t>
      </w:r>
      <w:r>
        <w:t xml:space="preserve">Dhr. </w:t>
      </w:r>
      <w:r w:rsidR="0033764E" w:rsidRPr="00B44FDC">
        <w:t xml:space="preserve">Van </w:t>
      </w:r>
      <w:r>
        <w:t>K</w:t>
      </w:r>
      <w:r w:rsidR="0033764E" w:rsidRPr="00B44FDC">
        <w:t>empen</w:t>
      </w:r>
      <w:r>
        <w:t xml:space="preserve"> (Teylingen)</w:t>
      </w:r>
      <w:r w:rsidR="0033764E" w:rsidRPr="00B44FDC">
        <w:t xml:space="preserve">: </w:t>
      </w:r>
      <w:r w:rsidR="00E16DE9">
        <w:t xml:space="preserve">de huisvestingsvraag in het algemeen is </w:t>
      </w:r>
      <w:r w:rsidR="0033764E" w:rsidRPr="00B44FDC">
        <w:t>zowel kwalitatief als kwan</w:t>
      </w:r>
      <w:r>
        <w:t>titatief nog niet in beeld. In T</w:t>
      </w:r>
      <w:r w:rsidR="0033764E" w:rsidRPr="00B44FDC">
        <w:t xml:space="preserve">eylingen </w:t>
      </w:r>
      <w:r w:rsidR="00E16DE9">
        <w:t xml:space="preserve">is de </w:t>
      </w:r>
      <w:r w:rsidR="0033764E" w:rsidRPr="00B44FDC">
        <w:t>opgave</w:t>
      </w:r>
      <w:r w:rsidR="00E16DE9">
        <w:t xml:space="preserve"> huisvesting </w:t>
      </w:r>
      <w:r w:rsidRPr="00B44FDC">
        <w:t>statushouders</w:t>
      </w:r>
      <w:r w:rsidR="0033764E" w:rsidRPr="00B44FDC">
        <w:t xml:space="preserve"> niet gerealiseerd </w:t>
      </w:r>
      <w:r>
        <w:t>omdat vraag en aanbod niet matcht</w:t>
      </w:r>
      <w:r w:rsidR="00E16DE9">
        <w:t>e</w:t>
      </w:r>
      <w:r w:rsidR="0033764E" w:rsidRPr="00B44FDC">
        <w:t xml:space="preserve">. </w:t>
      </w:r>
      <w:r>
        <w:lastRenderedPageBreak/>
        <w:t xml:space="preserve">Voor </w:t>
      </w:r>
      <w:r w:rsidR="0033764E" w:rsidRPr="00B44FDC">
        <w:t>L</w:t>
      </w:r>
      <w:r>
        <w:t>icht Verstandelijk Beperkten is de</w:t>
      </w:r>
      <w:r w:rsidR="0033764E" w:rsidRPr="00B44FDC">
        <w:t xml:space="preserve"> opgave ook niet helder. </w:t>
      </w:r>
      <w:r w:rsidR="00E16DE9">
        <w:t>De f</w:t>
      </w:r>
      <w:r w:rsidR="004275CA" w:rsidRPr="00B44FDC">
        <w:t>inanciën</w:t>
      </w:r>
      <w:r w:rsidR="0033764E" w:rsidRPr="00B44FDC">
        <w:t xml:space="preserve"> en prognoses geven geen duidelijk beeld. </w:t>
      </w:r>
      <w:r w:rsidR="00E16DE9">
        <w:t>De r</w:t>
      </w:r>
      <w:r w:rsidR="0033764E" w:rsidRPr="00B44FDC">
        <w:t xml:space="preserve">egio </w:t>
      </w:r>
      <w:r w:rsidR="004275CA">
        <w:t>heeft deze i</w:t>
      </w:r>
      <w:r w:rsidR="0033764E" w:rsidRPr="00B44FDC">
        <w:t xml:space="preserve">nformatie </w:t>
      </w:r>
      <w:r w:rsidR="004275CA">
        <w:t xml:space="preserve">wel </w:t>
      </w:r>
      <w:r w:rsidR="0033764E" w:rsidRPr="00B44FDC">
        <w:t xml:space="preserve">nodig. In dichte mist ga ik </w:t>
      </w:r>
      <w:r w:rsidR="00E16DE9">
        <w:t xml:space="preserve">als wethouder </w:t>
      </w:r>
      <w:r w:rsidR="0033764E" w:rsidRPr="00B44FDC">
        <w:t>niet harder rijden. Marijke</w:t>
      </w:r>
      <w:r w:rsidR="004275CA">
        <w:t xml:space="preserve"> Minderman (Dunavie)</w:t>
      </w:r>
      <w:r w:rsidR="0033764E" w:rsidRPr="00B44FDC">
        <w:t xml:space="preserve">: </w:t>
      </w:r>
      <w:r w:rsidR="004275CA">
        <w:t>er is ook een door gemeenten en instellingen ge</w:t>
      </w:r>
      <w:r w:rsidR="0033764E" w:rsidRPr="00B44FDC">
        <w:t>deeld beeld nodig. Saskia</w:t>
      </w:r>
      <w:r w:rsidR="004275CA">
        <w:t xml:space="preserve"> Lekkerkerker (Leiden)</w:t>
      </w:r>
      <w:r w:rsidR="0033764E" w:rsidRPr="00B44FDC">
        <w:t xml:space="preserve">: </w:t>
      </w:r>
      <w:r w:rsidR="004275CA">
        <w:t xml:space="preserve">GGZ-instellingen kunnen </w:t>
      </w:r>
      <w:r w:rsidR="00E16DE9">
        <w:t>hun huisvestingsbehoefte</w:t>
      </w:r>
      <w:r w:rsidR="0033764E" w:rsidRPr="00B44FDC">
        <w:t xml:space="preserve"> aangeven, maar wat is </w:t>
      </w:r>
      <w:r w:rsidR="004275CA">
        <w:t xml:space="preserve">de </w:t>
      </w:r>
      <w:r w:rsidR="0033764E" w:rsidRPr="00B44FDC">
        <w:t xml:space="preserve">behoefte </w:t>
      </w:r>
      <w:r w:rsidR="004275CA">
        <w:t xml:space="preserve">van de </w:t>
      </w:r>
      <w:r w:rsidR="004275CA" w:rsidRPr="00B44FDC">
        <w:t>cliënt</w:t>
      </w:r>
      <w:r w:rsidR="004275CA">
        <w:t>en</w:t>
      </w:r>
      <w:r w:rsidR="0033764E" w:rsidRPr="00B44FDC">
        <w:t>? Als centrumgemeente willen</w:t>
      </w:r>
      <w:r w:rsidR="004275CA">
        <w:t xml:space="preserve"> we het </w:t>
      </w:r>
      <w:r w:rsidR="0033764E" w:rsidRPr="00B44FDC">
        <w:t xml:space="preserve">Beleidsplan </w:t>
      </w:r>
      <w:r w:rsidR="00E16DE9">
        <w:t>M</w:t>
      </w:r>
      <w:r w:rsidR="0033764E" w:rsidRPr="00B44FDC">
        <w:t xml:space="preserve">aatschappelijke </w:t>
      </w:r>
      <w:r w:rsidR="00E16DE9">
        <w:t>Z</w:t>
      </w:r>
      <w:r w:rsidR="0033764E" w:rsidRPr="00B44FDC">
        <w:t xml:space="preserve">org verrijken met onderzoek. </w:t>
      </w:r>
      <w:r w:rsidR="004275CA">
        <w:t xml:space="preserve">Hiervoor zijn we in gesprek met bureaus. We hebben input nodig van gemeenten en instellingen om de juiste onderzoeksvragen te stellen. </w:t>
      </w:r>
    </w:p>
    <w:p w:rsidR="004275CA" w:rsidRDefault="004275CA" w:rsidP="007C3F9C">
      <w:pPr>
        <w:spacing w:line="271" w:lineRule="auto"/>
        <w:jc w:val="both"/>
      </w:pPr>
    </w:p>
    <w:p w:rsidR="004275CA" w:rsidRDefault="004275CA" w:rsidP="007C3F9C">
      <w:pPr>
        <w:spacing w:line="271" w:lineRule="auto"/>
        <w:jc w:val="both"/>
        <w:rPr>
          <w:i/>
        </w:rPr>
      </w:pPr>
      <w:r w:rsidRPr="004275CA">
        <w:rPr>
          <w:i/>
        </w:rPr>
        <w:t>Hoe breed is de doelgroep:</w:t>
      </w:r>
      <w:r w:rsidR="0033764E" w:rsidRPr="004275CA">
        <w:rPr>
          <w:i/>
        </w:rPr>
        <w:t xml:space="preserve"> </w:t>
      </w:r>
      <w:r w:rsidR="00E16DE9">
        <w:rPr>
          <w:i/>
        </w:rPr>
        <w:t>is</w:t>
      </w:r>
      <w:r w:rsidRPr="004275CA">
        <w:rPr>
          <w:i/>
        </w:rPr>
        <w:t xml:space="preserve"> bijzondere doelgroepen i</w:t>
      </w:r>
      <w:r w:rsidR="0033764E" w:rsidRPr="004275CA">
        <w:rPr>
          <w:i/>
        </w:rPr>
        <w:t>nclusief arbeidsmigranten?</w:t>
      </w:r>
    </w:p>
    <w:p w:rsidR="00835340" w:rsidRDefault="004275CA" w:rsidP="007C3F9C">
      <w:pPr>
        <w:spacing w:line="271" w:lineRule="auto"/>
        <w:jc w:val="both"/>
      </w:pPr>
      <w:r>
        <w:t>Voorschoten en K</w:t>
      </w:r>
      <w:r w:rsidR="0033764E" w:rsidRPr="00B44FDC">
        <w:t xml:space="preserve">atwijk: </w:t>
      </w:r>
      <w:r w:rsidR="00E16DE9">
        <w:t>arbeidsmigranten behoren niet tot de bijzondere doelgroepen</w:t>
      </w:r>
      <w:r w:rsidR="0033764E" w:rsidRPr="00B44FDC">
        <w:t xml:space="preserve">. Voorschoten: </w:t>
      </w:r>
      <w:r>
        <w:t xml:space="preserve">er zijn </w:t>
      </w:r>
      <w:r w:rsidR="0033764E" w:rsidRPr="00B44FDC">
        <w:t xml:space="preserve">grote verschillen tussen gemeenten en </w:t>
      </w:r>
      <w:r>
        <w:t xml:space="preserve">het gaat bij huisvesten van bijzondere doelgroepen om het </w:t>
      </w:r>
      <w:r w:rsidR="0033764E" w:rsidRPr="00B44FDC">
        <w:t xml:space="preserve">benutten </w:t>
      </w:r>
      <w:r>
        <w:t xml:space="preserve">van </w:t>
      </w:r>
      <w:r w:rsidR="0033764E" w:rsidRPr="00B44FDC">
        <w:t xml:space="preserve">schaarse middelen. </w:t>
      </w:r>
      <w:r>
        <w:t xml:space="preserve">Daar moeten dus prioriteiten gesteld worden. </w:t>
      </w:r>
      <w:r w:rsidR="0033764E" w:rsidRPr="00B44FDC">
        <w:t>Arjen</w:t>
      </w:r>
      <w:r>
        <w:t xml:space="preserve"> Westerneng (Katwijk)</w:t>
      </w:r>
      <w:r w:rsidR="0033764E" w:rsidRPr="00B44FDC">
        <w:t xml:space="preserve">: </w:t>
      </w:r>
      <w:r w:rsidR="00E16DE9">
        <w:t xml:space="preserve">huisvesting van </w:t>
      </w:r>
      <w:r w:rsidR="0033764E" w:rsidRPr="00B44FDC">
        <w:t xml:space="preserve">arbeidsmigranten is meer </w:t>
      </w:r>
      <w:r w:rsidR="00E16DE9">
        <w:t>e</w:t>
      </w:r>
      <w:r w:rsidR="0033764E" w:rsidRPr="00B44FDC">
        <w:t xml:space="preserve">en logies/ontbijt-vraagstuk. Pas bij gezinshereniging </w:t>
      </w:r>
      <w:r w:rsidR="00E16DE9">
        <w:t xml:space="preserve">wordt het </w:t>
      </w:r>
      <w:r w:rsidR="0033764E" w:rsidRPr="00B44FDC">
        <w:t>een woningmarktprobleem.</w:t>
      </w:r>
      <w:r>
        <w:t xml:space="preserve"> Rike van Oosterhoudt (</w:t>
      </w:r>
      <w:r w:rsidR="0033764E" w:rsidRPr="00B44FDC">
        <w:t>Alphen</w:t>
      </w:r>
      <w:r>
        <w:t>)</w:t>
      </w:r>
      <w:r w:rsidR="0033764E" w:rsidRPr="00B44FDC">
        <w:t>: als je geen huisvest</w:t>
      </w:r>
      <w:r>
        <w:t>i</w:t>
      </w:r>
      <w:r w:rsidR="0033764E" w:rsidRPr="00B44FDC">
        <w:t>ng realiseer</w:t>
      </w:r>
      <w:r>
        <w:t>t</w:t>
      </w:r>
      <w:r w:rsidR="0033764E" w:rsidRPr="00B44FDC">
        <w:t xml:space="preserve"> wonen ze er toch</w:t>
      </w:r>
      <w:r>
        <w:t>, vaak</w:t>
      </w:r>
      <w:r w:rsidR="0033764E" w:rsidRPr="00B44FDC">
        <w:t xml:space="preserve"> in mistige situaties. </w:t>
      </w:r>
      <w:r w:rsidR="00E16DE9">
        <w:t>Dat g</w:t>
      </w:r>
      <w:r w:rsidR="0033764E" w:rsidRPr="00B44FDC">
        <w:t xml:space="preserve">eeft veel gedoe. </w:t>
      </w:r>
      <w:r w:rsidR="00E16DE9">
        <w:t xml:space="preserve">Arbeidsmigranten vormen </w:t>
      </w:r>
      <w:r w:rsidR="0033764E" w:rsidRPr="00B44FDC">
        <w:t xml:space="preserve">gewoon een doelgroep waar iets voor gerealiseerd moet worden. </w:t>
      </w:r>
      <w:r>
        <w:t>Dagvoorzitter:</w:t>
      </w:r>
      <w:r w:rsidR="0033764E" w:rsidRPr="00B44FDC">
        <w:t xml:space="preserve"> </w:t>
      </w:r>
      <w:r>
        <w:t xml:space="preserve">is de </w:t>
      </w:r>
      <w:r w:rsidR="0033764E" w:rsidRPr="00B44FDC">
        <w:t xml:space="preserve">regionale woonvisie </w:t>
      </w:r>
      <w:r>
        <w:t xml:space="preserve">een </w:t>
      </w:r>
      <w:r w:rsidR="0033764E" w:rsidRPr="00B44FDC">
        <w:t xml:space="preserve">kans om een antwoord te geven op </w:t>
      </w:r>
      <w:r>
        <w:t xml:space="preserve">de </w:t>
      </w:r>
      <w:r w:rsidR="0033764E" w:rsidRPr="00B44FDC">
        <w:t>huisvestings</w:t>
      </w:r>
      <w:r>
        <w:t>-</w:t>
      </w:r>
      <w:r w:rsidR="0033764E" w:rsidRPr="00B44FDC">
        <w:t>problematiek van spoedzoekers, inclusief arbeidsmigranten? Evert</w:t>
      </w:r>
      <w:r>
        <w:t xml:space="preserve"> </w:t>
      </w:r>
      <w:r w:rsidR="0033764E" w:rsidRPr="00B44FDC">
        <w:t>Jan</w:t>
      </w:r>
      <w:r>
        <w:t xml:space="preserve"> Nieuwenhuis</w:t>
      </w:r>
      <w:r w:rsidR="0033764E" w:rsidRPr="00B44FDC">
        <w:t>: i</w:t>
      </w:r>
      <w:r>
        <w:t>n</w:t>
      </w:r>
      <w:r w:rsidR="0033764E" w:rsidRPr="00B44FDC">
        <w:t xml:space="preserve"> Lisse ervaar ik bij statushouders wel de urgentie, bij </w:t>
      </w:r>
      <w:r>
        <w:t>GGZ</w:t>
      </w:r>
      <w:r w:rsidR="0033764E" w:rsidRPr="00B44FDC">
        <w:t xml:space="preserve"> ook, </w:t>
      </w:r>
      <w:r w:rsidR="00840AC2">
        <w:t xml:space="preserve">maar </w:t>
      </w:r>
      <w:r w:rsidR="0033764E" w:rsidRPr="00B44FDC">
        <w:t xml:space="preserve">bij arbeidsmigranten niet. Er is ook bijna geen initiatief vanuit </w:t>
      </w:r>
      <w:r>
        <w:t xml:space="preserve">de markt. </w:t>
      </w:r>
      <w:r w:rsidR="00216748">
        <w:t xml:space="preserve">Het </w:t>
      </w:r>
      <w:r>
        <w:t xml:space="preserve">Rijk geeft wel </w:t>
      </w:r>
      <w:r w:rsidR="00216748">
        <w:t xml:space="preserve">een </w:t>
      </w:r>
      <w:r>
        <w:t>taakste</w:t>
      </w:r>
      <w:r w:rsidR="0033764E" w:rsidRPr="00B44FDC">
        <w:t xml:space="preserve">lling op statushouders, </w:t>
      </w:r>
      <w:r w:rsidR="00216748">
        <w:t xml:space="preserve">maar </w:t>
      </w:r>
      <w:r w:rsidR="0033764E" w:rsidRPr="00B44FDC">
        <w:t xml:space="preserve">niet op arbeidsmigranten. Arbeidsmigranten staat </w:t>
      </w:r>
      <w:r w:rsidR="00216748">
        <w:t xml:space="preserve">daarom </w:t>
      </w:r>
      <w:r w:rsidR="0033764E" w:rsidRPr="00B44FDC">
        <w:t>niet bovenaan</w:t>
      </w:r>
      <w:r w:rsidR="00216748">
        <w:t xml:space="preserve"> op de prioriteitenlijst</w:t>
      </w:r>
      <w:r w:rsidR="0033764E" w:rsidRPr="00B44FDC">
        <w:t xml:space="preserve">. </w:t>
      </w:r>
      <w:r w:rsidR="00216748">
        <w:t>Rike van Oosterhoudt (</w:t>
      </w:r>
      <w:r w:rsidR="0033764E" w:rsidRPr="00B44FDC">
        <w:t>Alphen</w:t>
      </w:r>
      <w:r w:rsidR="00216748">
        <w:t>)</w:t>
      </w:r>
      <w:r w:rsidR="0033764E" w:rsidRPr="00B44FDC">
        <w:t xml:space="preserve">: </w:t>
      </w:r>
      <w:r w:rsidR="00216748">
        <w:t xml:space="preserve">de </w:t>
      </w:r>
      <w:r w:rsidR="0033764E" w:rsidRPr="00B44FDC">
        <w:t xml:space="preserve">druk </w:t>
      </w:r>
      <w:r w:rsidR="00216748" w:rsidRPr="00B44FDC">
        <w:t>om arbeid</w:t>
      </w:r>
      <w:r w:rsidR="00216748">
        <w:t>s</w:t>
      </w:r>
      <w:r w:rsidR="00216748" w:rsidRPr="00B44FDC">
        <w:t>migranten fatsoen</w:t>
      </w:r>
      <w:r w:rsidR="00216748">
        <w:t xml:space="preserve">lijk te huisvesten </w:t>
      </w:r>
      <w:r w:rsidR="0033764E" w:rsidRPr="00B44FDC">
        <w:t>komt vanuit inwoners</w:t>
      </w:r>
      <w:r w:rsidR="00216748">
        <w:t>,</w:t>
      </w:r>
      <w:r w:rsidR="0033764E" w:rsidRPr="00B44FDC">
        <w:t xml:space="preserve"> </w:t>
      </w:r>
      <w:r>
        <w:t xml:space="preserve">omdat het </w:t>
      </w:r>
      <w:r w:rsidR="00216748">
        <w:t xml:space="preserve">anders </w:t>
      </w:r>
      <w:r>
        <w:t>o</w:t>
      </w:r>
      <w:r w:rsidR="0033764E" w:rsidRPr="00B44FDC">
        <w:t xml:space="preserve">verlast geeft in </w:t>
      </w:r>
      <w:r w:rsidR="00216748">
        <w:t xml:space="preserve">de </w:t>
      </w:r>
      <w:r w:rsidR="0033764E" w:rsidRPr="00B44FDC">
        <w:t xml:space="preserve">particuliere huur. Bert Gotink </w:t>
      </w:r>
      <w:r>
        <w:t>(N</w:t>
      </w:r>
      <w:r w:rsidR="0033764E" w:rsidRPr="00B44FDC">
        <w:t>oordwijkerhout</w:t>
      </w:r>
      <w:r>
        <w:t>)</w:t>
      </w:r>
      <w:r w:rsidR="0033764E" w:rsidRPr="00B44FDC">
        <w:t xml:space="preserve">: </w:t>
      </w:r>
      <w:r>
        <w:t>bij D</w:t>
      </w:r>
      <w:r w:rsidR="0033764E" w:rsidRPr="00B44FDC">
        <w:t xml:space="preserve">e </w:t>
      </w:r>
      <w:r>
        <w:t>T</w:t>
      </w:r>
      <w:r w:rsidR="0033764E" w:rsidRPr="00B44FDC">
        <w:t xml:space="preserve">rampoline </w:t>
      </w:r>
      <w:r w:rsidR="00216748">
        <w:t xml:space="preserve">in Noordwijkerhout </w:t>
      </w:r>
      <w:r>
        <w:t xml:space="preserve">zijn </w:t>
      </w:r>
      <w:r w:rsidR="00216748">
        <w:t xml:space="preserve">onlangs </w:t>
      </w:r>
      <w:r w:rsidR="0033764E" w:rsidRPr="00B44FDC">
        <w:t>145 plekken</w:t>
      </w:r>
      <w:r>
        <w:t xml:space="preserve"> gerealiseerd</w:t>
      </w:r>
      <w:r w:rsidR="0033764E" w:rsidRPr="00B44FDC">
        <w:t xml:space="preserve">. Op termijn </w:t>
      </w:r>
      <w:r>
        <w:t xml:space="preserve">is dit </w:t>
      </w:r>
      <w:r w:rsidR="0033764E" w:rsidRPr="00B44FDC">
        <w:t>ook voor andere doelgroepen. </w:t>
      </w:r>
      <w:r w:rsidR="00216748">
        <w:t xml:space="preserve"> </w:t>
      </w:r>
      <w:r w:rsidR="00685ABB">
        <w:t>V</w:t>
      </w:r>
      <w:r w:rsidR="0033764E" w:rsidRPr="00B44FDC">
        <w:t xml:space="preserve">oorschoten: </w:t>
      </w:r>
      <w:r w:rsidR="00216748">
        <w:t xml:space="preserve">de </w:t>
      </w:r>
      <w:r w:rsidR="0033764E" w:rsidRPr="00B44FDC">
        <w:t>huisvestingsopgave</w:t>
      </w:r>
      <w:r w:rsidR="00216748">
        <w:t xml:space="preserve"> voor </w:t>
      </w:r>
      <w:r w:rsidR="0033764E" w:rsidRPr="00B44FDC">
        <w:t xml:space="preserve"> arbeidsmigranten </w:t>
      </w:r>
      <w:r w:rsidR="00216748">
        <w:t xml:space="preserve">is </w:t>
      </w:r>
      <w:r w:rsidR="0033764E" w:rsidRPr="00B44FDC">
        <w:t xml:space="preserve">een primaire verantwoordelijkheid van werkgevers. </w:t>
      </w:r>
      <w:r w:rsidR="00685ABB">
        <w:t>C</w:t>
      </w:r>
      <w:r w:rsidR="0033764E" w:rsidRPr="00B44FDC">
        <w:t xml:space="preserve">onclusie: verschillen tussen gemeente zijn groot. Zoek naar wederzijds voordeel tussen huisvesting van de verschillende doelgroepen.  </w:t>
      </w:r>
    </w:p>
    <w:p w:rsidR="00835340" w:rsidRDefault="00835340" w:rsidP="007C3F9C">
      <w:pPr>
        <w:spacing w:line="271" w:lineRule="auto"/>
        <w:jc w:val="both"/>
      </w:pPr>
    </w:p>
    <w:p w:rsidR="00835340" w:rsidRPr="00835340" w:rsidRDefault="00835340" w:rsidP="007C3F9C">
      <w:pPr>
        <w:spacing w:line="271" w:lineRule="auto"/>
        <w:jc w:val="both"/>
        <w:rPr>
          <w:i/>
        </w:rPr>
      </w:pPr>
      <w:r w:rsidRPr="00835340">
        <w:rPr>
          <w:i/>
        </w:rPr>
        <w:t>Wordt de huisvestingsverordening optimaal ingezet?</w:t>
      </w:r>
    </w:p>
    <w:p w:rsidR="00835340" w:rsidRDefault="005A1353" w:rsidP="007C3F9C">
      <w:pPr>
        <w:spacing w:line="271" w:lineRule="auto"/>
        <w:jc w:val="both"/>
      </w:pPr>
      <w:r>
        <w:rPr>
          <w:i/>
          <w:noProof/>
        </w:rPr>
        <w:drawing>
          <wp:anchor distT="0" distB="0" distL="114300" distR="114300" simplePos="0" relativeHeight="251666432" behindDoc="0" locked="0" layoutInCell="1" allowOverlap="1" wp14:anchorId="1BED3323" wp14:editId="75CF94C3">
            <wp:simplePos x="0" y="0"/>
            <wp:positionH relativeFrom="column">
              <wp:posOffset>2400935</wp:posOffset>
            </wp:positionH>
            <wp:positionV relativeFrom="paragraph">
              <wp:posOffset>31115</wp:posOffset>
            </wp:positionV>
            <wp:extent cx="2331720" cy="1554480"/>
            <wp:effectExtent l="0" t="0" r="0" b="762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78.JPG"/>
                    <pic:cNvPicPr/>
                  </pic:nvPicPr>
                  <pic:blipFill>
                    <a:blip r:embed="rId17">
                      <a:extLst>
                        <a:ext uri="{28A0092B-C50C-407E-A947-70E740481C1C}">
                          <a14:useLocalDpi xmlns:a14="http://schemas.microsoft.com/office/drawing/2010/main" val="0"/>
                        </a:ext>
                      </a:extLst>
                    </a:blip>
                    <a:stretch>
                      <a:fillRect/>
                    </a:stretch>
                  </pic:blipFill>
                  <pic:spPr>
                    <a:xfrm>
                      <a:off x="0" y="0"/>
                      <a:ext cx="2331720" cy="1554480"/>
                    </a:xfrm>
                    <a:prstGeom prst="rect">
                      <a:avLst/>
                    </a:prstGeom>
                  </pic:spPr>
                </pic:pic>
              </a:graphicData>
            </a:graphic>
            <wp14:sizeRelH relativeFrom="page">
              <wp14:pctWidth>0</wp14:pctWidth>
            </wp14:sizeRelH>
            <wp14:sizeRelV relativeFrom="page">
              <wp14:pctHeight>0</wp14:pctHeight>
            </wp14:sizeRelV>
          </wp:anchor>
        </w:drawing>
      </w:r>
      <w:r w:rsidR="0033764E" w:rsidRPr="00B44FDC">
        <w:t>Marijke</w:t>
      </w:r>
      <w:r w:rsidR="00835340">
        <w:t xml:space="preserve"> Minderman (Dunavie)</w:t>
      </w:r>
      <w:r w:rsidR="0033764E" w:rsidRPr="00B44FDC">
        <w:t xml:space="preserve">: </w:t>
      </w:r>
      <w:r w:rsidR="00835340">
        <w:t xml:space="preserve">de </w:t>
      </w:r>
      <w:r w:rsidR="0033764E" w:rsidRPr="00B44FDC">
        <w:t xml:space="preserve">druk op </w:t>
      </w:r>
      <w:r w:rsidR="00835340">
        <w:t xml:space="preserve">de </w:t>
      </w:r>
      <w:r w:rsidR="0033764E" w:rsidRPr="00B44FDC">
        <w:t>contingent</w:t>
      </w:r>
      <w:r w:rsidR="007C3F9C">
        <w:t>-</w:t>
      </w:r>
      <w:r w:rsidR="0033764E" w:rsidRPr="00B44FDC">
        <w:t xml:space="preserve">regeling neemt toe door afwijzingen </w:t>
      </w:r>
      <w:r w:rsidR="00216748">
        <w:t xml:space="preserve">van </w:t>
      </w:r>
      <w:r w:rsidR="0033764E" w:rsidRPr="00B44FDC">
        <w:t>urgentie.</w:t>
      </w:r>
      <w:r w:rsidR="00835340">
        <w:t xml:space="preserve"> An</w:t>
      </w:r>
      <w:r w:rsidR="00216748">
        <w:t>n</w:t>
      </w:r>
      <w:r w:rsidR="00835340">
        <w:t xml:space="preserve">ette Pietersen (Nieuwkoop): </w:t>
      </w:r>
      <w:r w:rsidR="0033764E" w:rsidRPr="00B44FDC">
        <w:t>niet alle urgenten worden als urgent gezien in de regeling. Tessa</w:t>
      </w:r>
      <w:r w:rsidR="00835340">
        <w:t xml:space="preserve"> van Santen (secretaris urgentiecom</w:t>
      </w:r>
      <w:r w:rsidR="007C3F9C">
        <w:t>m</w:t>
      </w:r>
      <w:r w:rsidR="00835340">
        <w:t>issie)</w:t>
      </w:r>
      <w:r w:rsidR="0033764E" w:rsidRPr="00B44FDC">
        <w:t xml:space="preserve">: </w:t>
      </w:r>
      <w:r w:rsidR="00216748">
        <w:t xml:space="preserve">de </w:t>
      </w:r>
      <w:r w:rsidR="0033764E" w:rsidRPr="00B44FDC">
        <w:t xml:space="preserve">ervaring is dat elke aanvraag op zich </w:t>
      </w:r>
      <w:r w:rsidR="00835340" w:rsidRPr="00B44FDC">
        <w:t>schrijnend</w:t>
      </w:r>
      <w:r w:rsidR="0033764E" w:rsidRPr="00B44FDC">
        <w:t xml:space="preserve"> is. Er zijn wel gelukzoekers, maar </w:t>
      </w:r>
      <w:r w:rsidR="00835340">
        <w:t xml:space="preserve">dat is </w:t>
      </w:r>
      <w:r w:rsidR="0033764E" w:rsidRPr="00B44FDC">
        <w:t xml:space="preserve">een klein deel. </w:t>
      </w:r>
      <w:r w:rsidR="00835340">
        <w:t>Het é</w:t>
      </w:r>
      <w:r w:rsidR="0033764E" w:rsidRPr="00B44FDC">
        <w:t xml:space="preserve">ne geval </w:t>
      </w:r>
      <w:r w:rsidR="00835340">
        <w:t xml:space="preserve">is echter </w:t>
      </w:r>
      <w:r w:rsidR="0033764E" w:rsidRPr="00B44FDC">
        <w:t>schr</w:t>
      </w:r>
      <w:r w:rsidR="00835340">
        <w:t>ij</w:t>
      </w:r>
      <w:r w:rsidR="0033764E" w:rsidRPr="00B44FDC">
        <w:t xml:space="preserve">nender dan </w:t>
      </w:r>
      <w:r w:rsidR="00835340">
        <w:t xml:space="preserve">het </w:t>
      </w:r>
      <w:r w:rsidR="0033764E" w:rsidRPr="00B44FDC">
        <w:t xml:space="preserve">andere. </w:t>
      </w:r>
      <w:r w:rsidR="00835340">
        <w:t xml:space="preserve">Er zullen dus keuzes gemaakt moeten worden. Jaarlijks zijn er in Holland Rijnland </w:t>
      </w:r>
      <w:r w:rsidR="0033764E" w:rsidRPr="00B44FDC">
        <w:t>17</w:t>
      </w:r>
      <w:r w:rsidR="00216748">
        <w:t>.</w:t>
      </w:r>
      <w:r w:rsidR="0033764E" w:rsidRPr="00B44FDC">
        <w:t>0</w:t>
      </w:r>
      <w:r w:rsidR="00835340">
        <w:t>00 zoekenden voor 3</w:t>
      </w:r>
      <w:r w:rsidR="00216748">
        <w:t>.</w:t>
      </w:r>
      <w:r w:rsidR="00835340">
        <w:t xml:space="preserve">300 woningen. </w:t>
      </w:r>
      <w:r w:rsidR="0033764E" w:rsidRPr="00B44FDC">
        <w:t xml:space="preserve">We moeten dus zuinig zijn met toekennen urgentie. 70% </w:t>
      </w:r>
      <w:r w:rsidR="00216748">
        <w:t xml:space="preserve">van de afwijzingen </w:t>
      </w:r>
      <w:r w:rsidR="0033764E" w:rsidRPr="00B44FDC">
        <w:t>gaat in bezwaar</w:t>
      </w:r>
      <w:r w:rsidR="00216748">
        <w:t>. Daarvan wordt b</w:t>
      </w:r>
      <w:r w:rsidR="0033764E" w:rsidRPr="00B44FDC">
        <w:t>ijna niets gegrond verklaard</w:t>
      </w:r>
      <w:r w:rsidR="00216748">
        <w:t xml:space="preserve"> door de rechter. We passen</w:t>
      </w:r>
      <w:r w:rsidR="0033764E" w:rsidRPr="00B44FDC">
        <w:t xml:space="preserve"> </w:t>
      </w:r>
      <w:r w:rsidR="00835340">
        <w:t xml:space="preserve">de regeling </w:t>
      </w:r>
      <w:r w:rsidR="00216748">
        <w:t xml:space="preserve">dus </w:t>
      </w:r>
      <w:r w:rsidR="0033764E" w:rsidRPr="00B44FDC">
        <w:t>in</w:t>
      </w:r>
      <w:r w:rsidR="00835340">
        <w:t xml:space="preserve"> </w:t>
      </w:r>
      <w:r w:rsidR="0033764E" w:rsidRPr="00B44FDC">
        <w:t xml:space="preserve">ieder geval correct toe. </w:t>
      </w:r>
    </w:p>
    <w:p w:rsidR="00835340" w:rsidRDefault="00835340" w:rsidP="007C3F9C">
      <w:pPr>
        <w:spacing w:line="271" w:lineRule="auto"/>
        <w:jc w:val="both"/>
      </w:pPr>
    </w:p>
    <w:p w:rsidR="00835340" w:rsidRPr="00835340" w:rsidRDefault="00835340" w:rsidP="007C3F9C">
      <w:pPr>
        <w:spacing w:line="271" w:lineRule="auto"/>
        <w:jc w:val="both"/>
        <w:rPr>
          <w:i/>
        </w:rPr>
      </w:pPr>
      <w:r w:rsidRPr="00835340">
        <w:rPr>
          <w:i/>
        </w:rPr>
        <w:t>Wat moeten we bouwen voor bijzondere doelgroepen?</w:t>
      </w:r>
    </w:p>
    <w:p w:rsidR="00835340" w:rsidRDefault="00835340" w:rsidP="007C3F9C">
      <w:pPr>
        <w:spacing w:line="271" w:lineRule="auto"/>
        <w:jc w:val="both"/>
      </w:pPr>
      <w:r w:rsidRPr="00B44FDC">
        <w:t>Annette Pietersen</w:t>
      </w:r>
      <w:r>
        <w:t xml:space="preserve"> (Nieuwkoop)</w:t>
      </w:r>
      <w:r w:rsidRPr="00B44FDC">
        <w:t xml:space="preserve">: </w:t>
      </w:r>
      <w:r w:rsidR="00216748">
        <w:t>We moeten niet blijven</w:t>
      </w:r>
      <w:r w:rsidRPr="00B44FDC">
        <w:t xml:space="preserve"> hangen op </w:t>
      </w:r>
      <w:r w:rsidR="008965F4">
        <w:t xml:space="preserve">de kwantitatieve </w:t>
      </w:r>
      <w:r w:rsidRPr="00B44FDC">
        <w:t>analyse</w:t>
      </w:r>
      <w:r w:rsidR="008965F4">
        <w:t xml:space="preserve"> van de </w:t>
      </w:r>
      <w:r w:rsidRPr="00B44FDC">
        <w:t>doelgroep, maar kijk</w:t>
      </w:r>
      <w:r w:rsidR="00216748">
        <w:t>en</w:t>
      </w:r>
      <w:r w:rsidRPr="00B44FDC">
        <w:t xml:space="preserve"> naar </w:t>
      </w:r>
      <w:r w:rsidR="00216748">
        <w:t xml:space="preserve">de </w:t>
      </w:r>
      <w:r w:rsidRPr="00B44FDC">
        <w:t xml:space="preserve">categorieën </w:t>
      </w:r>
      <w:r w:rsidR="008965F4">
        <w:t xml:space="preserve">in </w:t>
      </w:r>
      <w:r w:rsidRPr="00B44FDC">
        <w:t>verschill</w:t>
      </w:r>
      <w:r>
        <w:t>e</w:t>
      </w:r>
      <w:r w:rsidRPr="00B44FDC">
        <w:t xml:space="preserve">nde woonbehoefte die nodig is. </w:t>
      </w:r>
      <w:r>
        <w:t>Dagvoorzitter</w:t>
      </w:r>
      <w:r w:rsidRPr="00B44FDC">
        <w:t xml:space="preserve">: vul kwalitatief in wat 10% spoedzoekers nodig heeft. </w:t>
      </w:r>
      <w:r w:rsidR="007C3F9C">
        <w:t xml:space="preserve">Annette </w:t>
      </w:r>
      <w:r>
        <w:t>P</w:t>
      </w:r>
      <w:r w:rsidRPr="00B44FDC">
        <w:t>ietersen</w:t>
      </w:r>
      <w:r w:rsidR="007C3F9C">
        <w:t xml:space="preserve"> (Nieuwkoop)</w:t>
      </w:r>
      <w:r w:rsidRPr="00B44FDC">
        <w:t xml:space="preserve">: Wat maakt </w:t>
      </w:r>
      <w:r>
        <w:t xml:space="preserve">het nou </w:t>
      </w:r>
      <w:r w:rsidR="00216748">
        <w:t xml:space="preserve">uit </w:t>
      </w:r>
      <w:r>
        <w:t>dat</w:t>
      </w:r>
      <w:r w:rsidRPr="00B44FDC">
        <w:t xml:space="preserve"> </w:t>
      </w:r>
      <w:r>
        <w:t xml:space="preserve">een </w:t>
      </w:r>
      <w:r w:rsidRPr="00B44FDC">
        <w:t>jongere een b</w:t>
      </w:r>
      <w:r>
        <w:t>e</w:t>
      </w:r>
      <w:r w:rsidRPr="00B44FDC">
        <w:t>schermd wonen</w:t>
      </w:r>
      <w:r>
        <w:t>-</w:t>
      </w:r>
      <w:r w:rsidRPr="00B44FDC">
        <w:t xml:space="preserve">indicatie </w:t>
      </w:r>
      <w:r w:rsidR="00216748">
        <w:t>heeft</w:t>
      </w:r>
      <w:r w:rsidRPr="00B44FDC">
        <w:t xml:space="preserve"> </w:t>
      </w:r>
      <w:r w:rsidR="008965F4">
        <w:t xml:space="preserve">of </w:t>
      </w:r>
      <w:r w:rsidRPr="00B44FDC">
        <w:t xml:space="preserve"> </w:t>
      </w:r>
      <w:r w:rsidR="00216748">
        <w:t>niet</w:t>
      </w:r>
      <w:r>
        <w:t>, het moet qua bouwopgave</w:t>
      </w:r>
      <w:r w:rsidR="008965F4">
        <w:t xml:space="preserve"> in m2</w:t>
      </w:r>
      <w:r>
        <w:t xml:space="preserve"> niet veel verschil maken.</w:t>
      </w:r>
      <w:r w:rsidRPr="00B44FDC">
        <w:t xml:space="preserve"> </w:t>
      </w:r>
    </w:p>
    <w:p w:rsidR="008965F4" w:rsidRDefault="0033764E" w:rsidP="007C3F9C">
      <w:pPr>
        <w:spacing w:line="271" w:lineRule="auto"/>
        <w:jc w:val="both"/>
      </w:pPr>
      <w:r w:rsidRPr="00B44FDC">
        <w:t>Bas Brekelmans</w:t>
      </w:r>
      <w:r w:rsidR="00835340">
        <w:t xml:space="preserve"> (Teylingen)</w:t>
      </w:r>
      <w:r w:rsidRPr="00B44FDC">
        <w:t xml:space="preserve">: </w:t>
      </w:r>
      <w:r w:rsidR="008965F4">
        <w:t xml:space="preserve">er is </w:t>
      </w:r>
      <w:r w:rsidRPr="00B44FDC">
        <w:t xml:space="preserve">behoefteonderzoek nodig </w:t>
      </w:r>
      <w:r w:rsidR="00216748">
        <w:t xml:space="preserve">welke wordt </w:t>
      </w:r>
      <w:r w:rsidRPr="00B44FDC">
        <w:t xml:space="preserve">vertaald in </w:t>
      </w:r>
      <w:r w:rsidR="00216748">
        <w:t xml:space="preserve">benodigde </w:t>
      </w:r>
      <w:r w:rsidRPr="00B44FDC">
        <w:t>type</w:t>
      </w:r>
      <w:r w:rsidR="00216748">
        <w:t>s</w:t>
      </w:r>
      <w:r w:rsidRPr="00B44FDC">
        <w:t xml:space="preserve"> woonvorm</w:t>
      </w:r>
      <w:r w:rsidR="00216748">
        <w:t>en</w:t>
      </w:r>
      <w:r w:rsidRPr="00B44FDC">
        <w:t xml:space="preserve">. </w:t>
      </w:r>
      <w:r w:rsidR="00835340">
        <w:t>Er is een s</w:t>
      </w:r>
      <w:r w:rsidRPr="00B44FDC">
        <w:t>ysteem nodig dat de</w:t>
      </w:r>
      <w:r w:rsidR="00216748">
        <w:t>ze</w:t>
      </w:r>
      <w:r w:rsidRPr="00B44FDC">
        <w:t xml:space="preserve"> </w:t>
      </w:r>
      <w:r w:rsidR="00216748">
        <w:t xml:space="preserve">minder rendabele </w:t>
      </w:r>
      <w:r w:rsidRPr="00B44FDC">
        <w:t xml:space="preserve">woningtypes er ook komen. Nu spreken we alleen af dat er 30% sociale woningbouw wordt geregeld. Voor ontwikkelaars </w:t>
      </w:r>
      <w:r w:rsidR="00216748">
        <w:t xml:space="preserve">is het </w:t>
      </w:r>
      <w:r w:rsidRPr="00B44FDC">
        <w:t>niet van belang om</w:t>
      </w:r>
      <w:r w:rsidR="00835340">
        <w:t xml:space="preserve"> </w:t>
      </w:r>
      <w:r w:rsidRPr="00B44FDC">
        <w:t xml:space="preserve">voor </w:t>
      </w:r>
      <w:r w:rsidR="00835340" w:rsidRPr="00B44FDC">
        <w:t>bijzondere</w:t>
      </w:r>
      <w:r w:rsidRPr="00B44FDC">
        <w:t xml:space="preserve"> doelgroepen te bouwen. </w:t>
      </w:r>
      <w:r w:rsidR="00216748">
        <w:t>We m</w:t>
      </w:r>
      <w:r w:rsidRPr="00B44FDC">
        <w:t>oeten in regionale woonvisie en</w:t>
      </w:r>
      <w:r w:rsidR="00835340">
        <w:t>/</w:t>
      </w:r>
      <w:r w:rsidRPr="00B44FDC">
        <w:t>of in prestatieafspraken</w:t>
      </w:r>
      <w:r w:rsidR="00216748" w:rsidRPr="00216748">
        <w:t xml:space="preserve"> </w:t>
      </w:r>
      <w:r w:rsidR="00216748">
        <w:t>r</w:t>
      </w:r>
      <w:r w:rsidR="00216748" w:rsidRPr="00B44FDC">
        <w:t>egelen</w:t>
      </w:r>
      <w:r w:rsidR="00216748">
        <w:t xml:space="preserve"> dat deze woningen er wel komen</w:t>
      </w:r>
      <w:r w:rsidRPr="00B44FDC">
        <w:t xml:space="preserve">. </w:t>
      </w:r>
      <w:r w:rsidR="00835340">
        <w:t>Dagvoorzitter</w:t>
      </w:r>
      <w:r w:rsidRPr="00B44FDC">
        <w:t>: dat vraagt visie op hoe je mensen wil huisvesten. Bas</w:t>
      </w:r>
      <w:r w:rsidR="00835340">
        <w:t xml:space="preserve"> Brekelmans</w:t>
      </w:r>
      <w:r w:rsidRPr="00B44FDC">
        <w:t xml:space="preserve">: misschien kunnen corporaties benoemen wat er nodig is. </w:t>
      </w:r>
      <w:r w:rsidR="00835340">
        <w:t>Arno v</w:t>
      </w:r>
      <w:r w:rsidRPr="00B44FDC">
        <w:t xml:space="preserve">an </w:t>
      </w:r>
      <w:r w:rsidR="00835340">
        <w:t>K</w:t>
      </w:r>
      <w:r w:rsidRPr="00B44FDC">
        <w:t>empen</w:t>
      </w:r>
      <w:r w:rsidR="00835340">
        <w:t xml:space="preserve"> (Teylingen)</w:t>
      </w:r>
      <w:r w:rsidRPr="00B44FDC">
        <w:t>: gemeenten hebben regie d</w:t>
      </w:r>
      <w:r w:rsidR="00835340">
        <w:t>.</w:t>
      </w:r>
      <w:r w:rsidRPr="00B44FDC">
        <w:t>m</w:t>
      </w:r>
      <w:r w:rsidR="00835340">
        <w:t>.</w:t>
      </w:r>
      <w:r w:rsidRPr="00B44FDC">
        <w:t>v</w:t>
      </w:r>
      <w:r w:rsidR="00835340">
        <w:t>.</w:t>
      </w:r>
      <w:r w:rsidRPr="00B44FDC">
        <w:t xml:space="preserve"> prestatieafspraken. Daarin staat dat corporaties </w:t>
      </w:r>
      <w:r w:rsidR="00835340">
        <w:t xml:space="preserve">voor de </w:t>
      </w:r>
      <w:r w:rsidRPr="00B44FDC">
        <w:t>behoefte maatschappelijke zorg gaan bouwen.  </w:t>
      </w:r>
      <w:r w:rsidR="00835340">
        <w:t>B</w:t>
      </w:r>
      <w:r w:rsidRPr="00B44FDC">
        <w:t>as</w:t>
      </w:r>
      <w:r w:rsidR="00835340">
        <w:t xml:space="preserve"> Brekelmans</w:t>
      </w:r>
      <w:r w:rsidRPr="00B44FDC">
        <w:t>: corporaties hebben gemeenten hard nodig om bij ontwikkelaars gedaan te krijgen dat bepaalde kwalitatieve woonvormen worden gerealiseerd. Arjen</w:t>
      </w:r>
      <w:r w:rsidR="008965F4">
        <w:t xml:space="preserve"> Westerneng (Katwijk)</w:t>
      </w:r>
      <w:r w:rsidRPr="00B44FDC">
        <w:t>: goedkope woningen wo</w:t>
      </w:r>
      <w:r w:rsidR="008965F4">
        <w:t>rd</w:t>
      </w:r>
      <w:r w:rsidRPr="00B44FDC">
        <w:t>en beperkt gerealiseerd door corporaties. Marijke</w:t>
      </w:r>
      <w:r w:rsidR="008965F4">
        <w:t xml:space="preserve"> Minderman</w:t>
      </w:r>
      <w:r w:rsidRPr="00B44FDC">
        <w:t xml:space="preserve">: </w:t>
      </w:r>
      <w:r w:rsidR="008965F4">
        <w:t>D</w:t>
      </w:r>
      <w:r w:rsidRPr="00B44FDC">
        <w:t xml:space="preserve">unavie geeft tot 23 jaar </w:t>
      </w:r>
      <w:r w:rsidR="00216748">
        <w:t xml:space="preserve">wel </w:t>
      </w:r>
      <w:r w:rsidRPr="00B44FDC">
        <w:t>korting</w:t>
      </w:r>
      <w:r w:rsidR="008965F4">
        <w:t xml:space="preserve"> op de huurprijs</w:t>
      </w:r>
      <w:r w:rsidRPr="00B44FDC">
        <w:t xml:space="preserve">. </w:t>
      </w:r>
    </w:p>
    <w:p w:rsidR="008965F4" w:rsidRDefault="008965F4" w:rsidP="007C3F9C">
      <w:pPr>
        <w:spacing w:line="271" w:lineRule="auto"/>
        <w:jc w:val="both"/>
      </w:pPr>
    </w:p>
    <w:p w:rsidR="008965F4" w:rsidRPr="008965F4" w:rsidRDefault="008965F4" w:rsidP="007C3F9C">
      <w:pPr>
        <w:spacing w:line="271" w:lineRule="auto"/>
        <w:jc w:val="both"/>
        <w:rPr>
          <w:i/>
        </w:rPr>
      </w:pPr>
      <w:r w:rsidRPr="008965F4">
        <w:rPr>
          <w:i/>
        </w:rPr>
        <w:t>H</w:t>
      </w:r>
      <w:r w:rsidR="0033764E" w:rsidRPr="008965F4">
        <w:rPr>
          <w:i/>
        </w:rPr>
        <w:t xml:space="preserve">oe gaan we om met flexibele vraag spoedzoekers? </w:t>
      </w:r>
    </w:p>
    <w:p w:rsidR="008965F4" w:rsidRDefault="0033764E" w:rsidP="007C3F9C">
      <w:pPr>
        <w:spacing w:line="271" w:lineRule="auto"/>
        <w:jc w:val="both"/>
      </w:pPr>
      <w:r w:rsidRPr="00B44FDC">
        <w:t xml:space="preserve">Voor statushouders hebben we wel </w:t>
      </w:r>
      <w:r w:rsidR="00E323B1">
        <w:t xml:space="preserve">flexibele huisvesting </w:t>
      </w:r>
      <w:r w:rsidRPr="00B44FDC">
        <w:t xml:space="preserve">gerealiseerd, waarom verbreden we dat niet? </w:t>
      </w:r>
      <w:r w:rsidR="008965F4">
        <w:t>D</w:t>
      </w:r>
      <w:r w:rsidRPr="00B44FDC">
        <w:t xml:space="preserve">unavie wil graag een permanente plek voor tijdelijke huisvesting. </w:t>
      </w:r>
      <w:r w:rsidR="00E323B1">
        <w:t>Dat m</w:t>
      </w:r>
      <w:r w:rsidRPr="00B44FDC">
        <w:t xml:space="preserve">ag </w:t>
      </w:r>
      <w:r w:rsidR="00E323B1">
        <w:t xml:space="preserve">door gemeenten </w:t>
      </w:r>
      <w:r w:rsidRPr="00B44FDC">
        <w:t>met lokaal maatwerk worde</w:t>
      </w:r>
      <w:r w:rsidR="008965F4">
        <w:t>n</w:t>
      </w:r>
      <w:r w:rsidRPr="00B44FDC">
        <w:t xml:space="preserve"> toegewezen. </w:t>
      </w:r>
      <w:r w:rsidR="008965F4" w:rsidRPr="00B44FDC">
        <w:t xml:space="preserve">Botst </w:t>
      </w:r>
      <w:r w:rsidR="008965F4">
        <w:t xml:space="preserve">een permanent </w:t>
      </w:r>
      <w:r w:rsidR="008965F4" w:rsidRPr="00B44FDC">
        <w:t>gebouw</w:t>
      </w:r>
      <w:r w:rsidR="008965F4">
        <w:t xml:space="preserve"> om de flexibele vraag op te vangen zoals </w:t>
      </w:r>
      <w:r w:rsidR="008965F4" w:rsidRPr="00B44FDC">
        <w:t xml:space="preserve">Dunavie </w:t>
      </w:r>
      <w:r w:rsidR="008965F4">
        <w:t xml:space="preserve">dit wil </w:t>
      </w:r>
      <w:r w:rsidR="008965F4" w:rsidRPr="00B44FDC">
        <w:t xml:space="preserve">niet met </w:t>
      </w:r>
      <w:r w:rsidR="008965F4">
        <w:t xml:space="preserve">de </w:t>
      </w:r>
      <w:r w:rsidR="008965F4" w:rsidRPr="00B44FDC">
        <w:t xml:space="preserve">behoefte </w:t>
      </w:r>
      <w:r w:rsidR="008965F4">
        <w:t xml:space="preserve">om doelgroepen te </w:t>
      </w:r>
      <w:r w:rsidR="008965F4" w:rsidRPr="00B44FDC">
        <w:t>spreid</w:t>
      </w:r>
      <w:r w:rsidR="008965F4">
        <w:t>en over de wijk i.v.m. de draakkracht en draagvlak?</w:t>
      </w:r>
      <w:r w:rsidR="008965F4" w:rsidRPr="00B44FDC">
        <w:t xml:space="preserve"> </w:t>
      </w:r>
      <w:r w:rsidR="008965F4">
        <w:t>Marijke Minderman: d</w:t>
      </w:r>
      <w:r w:rsidR="008965F4" w:rsidRPr="00B44FDC">
        <w:t>it gebouw is niet alle</w:t>
      </w:r>
      <w:r w:rsidR="00E323B1">
        <w:t>e</w:t>
      </w:r>
      <w:r w:rsidR="008965F4" w:rsidRPr="00B44FDC">
        <w:t xml:space="preserve">n </w:t>
      </w:r>
      <w:r w:rsidR="00E323B1">
        <w:t xml:space="preserve">voor </w:t>
      </w:r>
      <w:r w:rsidR="008965F4" w:rsidRPr="00B44FDC">
        <w:t xml:space="preserve">bijzondere doelgroepen, </w:t>
      </w:r>
      <w:r w:rsidR="00E323B1">
        <w:t xml:space="preserve">maar ook spoedzoekers zoals </w:t>
      </w:r>
      <w:r w:rsidR="008965F4">
        <w:t xml:space="preserve">mensen </w:t>
      </w:r>
      <w:r w:rsidR="00E323B1">
        <w:t>die net ge</w:t>
      </w:r>
      <w:r w:rsidR="008965F4" w:rsidRPr="00B44FDC">
        <w:t>scheid</w:t>
      </w:r>
      <w:r w:rsidR="00E323B1">
        <w:t>en zijn</w:t>
      </w:r>
      <w:r w:rsidR="008965F4" w:rsidRPr="00B44FDC">
        <w:t xml:space="preserve">. </w:t>
      </w:r>
      <w:r w:rsidR="00E323B1">
        <w:t>Het v</w:t>
      </w:r>
      <w:r w:rsidR="008965F4" w:rsidRPr="00B44FDC">
        <w:t xml:space="preserve">erschil met </w:t>
      </w:r>
      <w:r w:rsidR="00E323B1">
        <w:t xml:space="preserve">een </w:t>
      </w:r>
      <w:r w:rsidR="008965F4" w:rsidRPr="00B44FDC">
        <w:t xml:space="preserve">normaal wooncomplex is </w:t>
      </w:r>
      <w:r w:rsidR="00E323B1">
        <w:t xml:space="preserve">dat het bestaat uit </w:t>
      </w:r>
      <w:r w:rsidR="008965F4" w:rsidRPr="00B44FDC">
        <w:t xml:space="preserve">kleinere eenheden en </w:t>
      </w:r>
      <w:r w:rsidR="00E323B1">
        <w:t xml:space="preserve">we werken met </w:t>
      </w:r>
      <w:r w:rsidR="008965F4" w:rsidRPr="00B44FDC">
        <w:t>kortere contracten. Nu</w:t>
      </w:r>
      <w:r w:rsidR="008965F4">
        <w:t xml:space="preserve"> zijn er </w:t>
      </w:r>
      <w:r w:rsidR="008965F4" w:rsidRPr="00B44FDC">
        <w:t>nog geen locaties waar dat kan. </w:t>
      </w:r>
      <w:r w:rsidR="008965F4">
        <w:t>Verder is er een v</w:t>
      </w:r>
      <w:r w:rsidR="008965F4" w:rsidRPr="00B44FDC">
        <w:t xml:space="preserve">erschil tussen spoedzoekers en bijzondere doelgroepen. </w:t>
      </w:r>
      <w:r w:rsidR="00E323B1">
        <w:t>Die willen we in zo’n gebouw w</w:t>
      </w:r>
      <w:r w:rsidR="008965F4" w:rsidRPr="00B44FDC">
        <w:t xml:space="preserve">el mengen om </w:t>
      </w:r>
      <w:r w:rsidR="00E323B1">
        <w:t xml:space="preserve">de </w:t>
      </w:r>
      <w:r w:rsidR="008965F4" w:rsidRPr="00B44FDC">
        <w:t>draagkracht te regelen</w:t>
      </w:r>
      <w:r w:rsidR="00E323B1">
        <w:t>.</w:t>
      </w:r>
    </w:p>
    <w:p w:rsidR="008965F4" w:rsidRDefault="0033764E" w:rsidP="007C3F9C">
      <w:pPr>
        <w:spacing w:line="271" w:lineRule="auto"/>
        <w:jc w:val="both"/>
      </w:pPr>
      <w:r w:rsidRPr="00B44FDC">
        <w:t>Floris</w:t>
      </w:r>
      <w:r w:rsidR="008965F4">
        <w:t xml:space="preserve"> Schoonderwoerd (Kaag &amp; Braassem)</w:t>
      </w:r>
      <w:r w:rsidRPr="00B44FDC">
        <w:t xml:space="preserve">: in </w:t>
      </w:r>
      <w:r w:rsidR="00E323B1">
        <w:t xml:space="preserve">de </w:t>
      </w:r>
      <w:r w:rsidRPr="00B44FDC">
        <w:t xml:space="preserve">regionale woonvisie </w:t>
      </w:r>
      <w:r w:rsidR="00E323B1">
        <w:t xml:space="preserve">moeten we </w:t>
      </w:r>
      <w:r w:rsidRPr="00B44FDC">
        <w:t xml:space="preserve">benoemen welke problemen we willen oplossen. We moeten de schaarste verdelen. </w:t>
      </w:r>
      <w:r w:rsidR="00E323B1">
        <w:t xml:space="preserve">De </w:t>
      </w:r>
      <w:r w:rsidRPr="00B44FDC">
        <w:t xml:space="preserve">30% </w:t>
      </w:r>
      <w:r w:rsidR="008965F4">
        <w:t xml:space="preserve">sociale woningbouw </w:t>
      </w:r>
      <w:r w:rsidRPr="00B44FDC">
        <w:t xml:space="preserve">hebben we </w:t>
      </w:r>
      <w:r w:rsidR="008965F4">
        <w:t xml:space="preserve">in de regionale woonvisie 2014 verlaagd naar 15% minimaal. Dit </w:t>
      </w:r>
      <w:r w:rsidRPr="00B44FDC">
        <w:t xml:space="preserve">kun je op gemeenteschaal ophogen naar 30%.  Wachtlijsten groeien, als we meer bijzondere doelgroepen willen huisvesten gaat dat knellen. Dus graag prioriteiten benoemen. </w:t>
      </w:r>
    </w:p>
    <w:p w:rsidR="0033764E" w:rsidRPr="00B44FDC" w:rsidRDefault="0033764E" w:rsidP="007C3F9C">
      <w:pPr>
        <w:spacing w:line="271" w:lineRule="auto"/>
        <w:jc w:val="both"/>
      </w:pPr>
    </w:p>
    <w:p w:rsidR="0033764E" w:rsidRPr="00B44FDC" w:rsidRDefault="0033764E" w:rsidP="007C3F9C">
      <w:pPr>
        <w:spacing w:line="271" w:lineRule="auto"/>
        <w:jc w:val="both"/>
      </w:pPr>
      <w:r w:rsidRPr="00B44FDC">
        <w:t xml:space="preserve">Andere </w:t>
      </w:r>
      <w:r w:rsidR="008965F4">
        <w:t xml:space="preserve">mogelijke </w:t>
      </w:r>
      <w:r w:rsidRPr="00B44FDC">
        <w:t>woonvormen</w:t>
      </w:r>
      <w:r w:rsidR="00736F93">
        <w:t xml:space="preserve"> zijn </w:t>
      </w:r>
      <w:r w:rsidRPr="00B44FDC">
        <w:t>onzelfstandige woonvormen zo</w:t>
      </w:r>
      <w:r w:rsidR="008965F4">
        <w:t>als kamers. Dit is wel een knel</w:t>
      </w:r>
      <w:r w:rsidRPr="00B44FDC">
        <w:t>punt voor dak</w:t>
      </w:r>
      <w:r w:rsidR="008965F4">
        <w:t>-</w:t>
      </w:r>
      <w:r w:rsidRPr="00B44FDC">
        <w:t xml:space="preserve"> en thuislozen omdat ze geen huurcontract krijgen en ook geen urgentie. </w:t>
      </w:r>
      <w:r w:rsidR="008965F4">
        <w:t>S</w:t>
      </w:r>
      <w:r w:rsidRPr="00B44FDC">
        <w:t>askia</w:t>
      </w:r>
      <w:r w:rsidR="008965F4">
        <w:t xml:space="preserve"> Lekkerkerker (Leiden)</w:t>
      </w:r>
      <w:r w:rsidRPr="00B44FDC">
        <w:t>: gem</w:t>
      </w:r>
      <w:r w:rsidR="008965F4">
        <w:t xml:space="preserve">eenten hebben </w:t>
      </w:r>
      <w:r w:rsidR="00736F93">
        <w:t xml:space="preserve">de </w:t>
      </w:r>
      <w:r w:rsidR="008965F4">
        <w:t>zorg voor hun eig</w:t>
      </w:r>
      <w:r w:rsidRPr="00B44FDC">
        <w:t xml:space="preserve">en inwoners. Haal </w:t>
      </w:r>
      <w:r w:rsidR="00736F93">
        <w:t xml:space="preserve">de </w:t>
      </w:r>
      <w:r w:rsidRPr="00B44FDC">
        <w:t xml:space="preserve">woonbehoefte </w:t>
      </w:r>
      <w:r w:rsidR="00736F93">
        <w:t xml:space="preserve">van mensen </w:t>
      </w:r>
      <w:r w:rsidRPr="00B44FDC">
        <w:t xml:space="preserve">dus ook lokaal op en voeg dat samen voor regionaal beeld. Denk aan kleinere eenheden, niet gelijk </w:t>
      </w:r>
      <w:r w:rsidR="00736F93">
        <w:t xml:space="preserve">aan woonvormen die passen bij het </w:t>
      </w:r>
      <w:r w:rsidRPr="00B44FDC">
        <w:t>eind</w:t>
      </w:r>
      <w:r w:rsidR="00736F93">
        <w:t>e</w:t>
      </w:r>
      <w:r w:rsidRPr="00B44FDC">
        <w:t xml:space="preserve"> </w:t>
      </w:r>
      <w:r w:rsidR="00736F93">
        <w:t xml:space="preserve">van een </w:t>
      </w:r>
      <w:r w:rsidR="008965F4" w:rsidRPr="00B44FDC">
        <w:t>wooncarrière</w:t>
      </w:r>
      <w:r w:rsidRPr="00B44FDC">
        <w:t>. Katwijk wil met lokaal maatwerk bepaa</w:t>
      </w:r>
      <w:r w:rsidR="008965F4">
        <w:t>lde doelgroepen zelf toewijzen.</w:t>
      </w:r>
      <w:r w:rsidRPr="00B44FDC">
        <w:t xml:space="preserve"> Floris</w:t>
      </w:r>
      <w:r w:rsidR="008965F4">
        <w:t xml:space="preserve"> Schoonderwoerd (K&amp;B)</w:t>
      </w:r>
      <w:r w:rsidRPr="00B44FDC">
        <w:t xml:space="preserve">: </w:t>
      </w:r>
      <w:r w:rsidR="00736F93">
        <w:t xml:space="preserve">de </w:t>
      </w:r>
      <w:r w:rsidRPr="00B44FDC">
        <w:t>urgentie</w:t>
      </w:r>
      <w:r w:rsidR="006F7E0C">
        <w:t>-</w:t>
      </w:r>
      <w:r w:rsidRPr="00B44FDC">
        <w:t>commis</w:t>
      </w:r>
      <w:r w:rsidR="006F7E0C">
        <w:t>s</w:t>
      </w:r>
      <w:r w:rsidRPr="00B44FDC">
        <w:t>ie doet wat we vragen, maar er worden wel veel mensen afgewezen. Waar blijven die mensen? Dat moeten we achte</w:t>
      </w:r>
      <w:r w:rsidR="008965F4">
        <w:t>r</w:t>
      </w:r>
      <w:r w:rsidRPr="00B44FDC">
        <w:t xml:space="preserve">halen. </w:t>
      </w:r>
      <w:r w:rsidR="008965F4">
        <w:t>M</w:t>
      </w:r>
      <w:r w:rsidRPr="00B44FDC">
        <w:t>arijke</w:t>
      </w:r>
      <w:r w:rsidR="008965F4">
        <w:t xml:space="preserve"> Minderman</w:t>
      </w:r>
      <w:r w:rsidR="00736F93">
        <w:t xml:space="preserve"> (Dunavie)</w:t>
      </w:r>
      <w:r w:rsidRPr="00B44FDC">
        <w:t>: we kunnen zien of afgewezenen een reguliere plek hebben gevonden.</w:t>
      </w:r>
      <w:r w:rsidR="008965F4">
        <w:t xml:space="preserve"> </w:t>
      </w:r>
    </w:p>
    <w:p w:rsidR="00941626" w:rsidRDefault="00941626" w:rsidP="007C3F9C">
      <w:pPr>
        <w:spacing w:line="271" w:lineRule="auto"/>
        <w:jc w:val="both"/>
      </w:pPr>
    </w:p>
    <w:p w:rsidR="0033764E" w:rsidRPr="00BB275B" w:rsidRDefault="0033764E" w:rsidP="007C3F9C">
      <w:pPr>
        <w:spacing w:line="271" w:lineRule="auto"/>
        <w:jc w:val="both"/>
        <w:rPr>
          <w:b/>
        </w:rPr>
      </w:pPr>
      <w:r w:rsidRPr="00BB275B">
        <w:rPr>
          <w:b/>
        </w:rPr>
        <w:t>Tweede deelsessie</w:t>
      </w:r>
      <w:r w:rsidR="00BB275B" w:rsidRPr="00BB275B">
        <w:rPr>
          <w:b/>
        </w:rPr>
        <w:t xml:space="preserve"> WONEN</w:t>
      </w:r>
    </w:p>
    <w:p w:rsidR="00BB275B" w:rsidRDefault="00BB275B" w:rsidP="007C3F9C">
      <w:pPr>
        <w:spacing w:line="271" w:lineRule="auto"/>
        <w:jc w:val="both"/>
      </w:pPr>
    </w:p>
    <w:p w:rsidR="00BB275B" w:rsidRPr="00BB275B" w:rsidRDefault="0033764E" w:rsidP="007C3F9C">
      <w:pPr>
        <w:spacing w:line="271" w:lineRule="auto"/>
        <w:jc w:val="both"/>
        <w:rPr>
          <w:i/>
        </w:rPr>
      </w:pPr>
      <w:r w:rsidRPr="00BB275B">
        <w:rPr>
          <w:i/>
        </w:rPr>
        <w:t xml:space="preserve">Is </w:t>
      </w:r>
      <w:r w:rsidR="00736F93">
        <w:rPr>
          <w:i/>
        </w:rPr>
        <w:t xml:space="preserve">de </w:t>
      </w:r>
      <w:r w:rsidRPr="00BB275B">
        <w:rPr>
          <w:i/>
        </w:rPr>
        <w:t>bouwopgave voor re</w:t>
      </w:r>
      <w:r w:rsidR="00BB275B" w:rsidRPr="00BB275B">
        <w:rPr>
          <w:i/>
        </w:rPr>
        <w:t>gionale woonvisie goed in beeld?</w:t>
      </w:r>
      <w:r w:rsidRPr="00BB275B">
        <w:rPr>
          <w:i/>
        </w:rPr>
        <w:t xml:space="preserve"> </w:t>
      </w:r>
    </w:p>
    <w:p w:rsidR="0033764E" w:rsidRPr="00B44FDC" w:rsidRDefault="00BB275B" w:rsidP="007C3F9C">
      <w:pPr>
        <w:spacing w:line="271" w:lineRule="auto"/>
        <w:jc w:val="both"/>
      </w:pPr>
      <w:r>
        <w:t>K</w:t>
      </w:r>
      <w:r w:rsidR="0033764E" w:rsidRPr="00B44FDC">
        <w:t>ees Wassenaar</w:t>
      </w:r>
      <w:r>
        <w:t xml:space="preserve"> (Leiderdorp)</w:t>
      </w:r>
      <w:r w:rsidR="0033764E" w:rsidRPr="00B44FDC">
        <w:t>: getalsmatig misschien gedeeltelijk</w:t>
      </w:r>
      <w:r w:rsidR="00736F93">
        <w:t>, m</w:t>
      </w:r>
      <w:r w:rsidR="0033764E" w:rsidRPr="00B44FDC">
        <w:t xml:space="preserve">aar niet in woonwensen en kwaliteiten van de mensen zelf. </w:t>
      </w:r>
      <w:r w:rsidR="00736F93">
        <w:t>Het is b</w:t>
      </w:r>
      <w:r w:rsidR="0033764E" w:rsidRPr="00B44FDC">
        <w:t>elangrijk dat dat onderzoek er komt. Daarmee kunnen we ook veel problemen</w:t>
      </w:r>
      <w:r>
        <w:t xml:space="preserve"> in de woonomgeving voorkomen. T</w:t>
      </w:r>
      <w:r w:rsidR="0033764E" w:rsidRPr="00B44FDC">
        <w:t>seard</w:t>
      </w:r>
      <w:r>
        <w:t xml:space="preserve"> Hoekstra (Alphen aan den Rijn)</w:t>
      </w:r>
      <w:r w:rsidR="0033764E" w:rsidRPr="00B44FDC">
        <w:t xml:space="preserve">: is </w:t>
      </w:r>
      <w:r>
        <w:t xml:space="preserve">de </w:t>
      </w:r>
      <w:r w:rsidR="0033764E" w:rsidRPr="00B44FDC">
        <w:t xml:space="preserve">kwantitatieve vraag wel van belang? </w:t>
      </w:r>
      <w:r w:rsidR="00736F93">
        <w:t xml:space="preserve">Het is </w:t>
      </w:r>
      <w:r w:rsidR="00C55200">
        <w:t>g</w:t>
      </w:r>
      <w:r w:rsidR="0033764E" w:rsidRPr="00B44FDC">
        <w:t xml:space="preserve">ewoon </w:t>
      </w:r>
      <w:r w:rsidR="00C55200">
        <w:t>onder</w:t>
      </w:r>
      <w:r w:rsidR="0033764E" w:rsidRPr="00B44FDC">
        <w:t xml:space="preserve">deel van de woonvraag dat deze doelgroepen een andere soort </w:t>
      </w:r>
      <w:r w:rsidR="006F7E0C" w:rsidRPr="00B44FDC">
        <w:t>huisvesting</w:t>
      </w:r>
      <w:r w:rsidR="0033764E" w:rsidRPr="00B44FDC">
        <w:t xml:space="preserve"> nodig hebben dan </w:t>
      </w:r>
      <w:r w:rsidRPr="00B44FDC">
        <w:t>reguliere</w:t>
      </w:r>
      <w:r w:rsidR="0033764E" w:rsidRPr="00B44FDC">
        <w:t xml:space="preserve"> huisvesting. Arbeidsmigranten </w:t>
      </w:r>
      <w:r w:rsidR="00C55200">
        <w:t xml:space="preserve">zoeken vaak </w:t>
      </w:r>
      <w:r w:rsidR="0033764E" w:rsidRPr="00B44FDC">
        <w:t>klein</w:t>
      </w:r>
      <w:r w:rsidR="00C55200">
        <w:t>e</w:t>
      </w:r>
      <w:r w:rsidR="0033764E" w:rsidRPr="00B44FDC">
        <w:t xml:space="preserve"> en goedkop</w:t>
      </w:r>
      <w:r w:rsidR="00C55200">
        <w:t>e huisvesting</w:t>
      </w:r>
      <w:r w:rsidR="0033764E" w:rsidRPr="00B44FDC">
        <w:t xml:space="preserve">. </w:t>
      </w:r>
      <w:r w:rsidR="00C55200">
        <w:t>Maar w</w:t>
      </w:r>
      <w:r w:rsidR="0033764E" w:rsidRPr="00B44FDC">
        <w:t>at hebben verslaafden nodig,</w:t>
      </w:r>
      <w:r w:rsidR="00C55200">
        <w:t xml:space="preserve"> en </w:t>
      </w:r>
      <w:r w:rsidR="0033764E" w:rsidRPr="00B44FDC">
        <w:t xml:space="preserve">wat scheidingsgevallen? Is de groep </w:t>
      </w:r>
      <w:r w:rsidR="00C55200">
        <w:t xml:space="preserve">bijzondere doelgroepen en spoedzoekers </w:t>
      </w:r>
      <w:r w:rsidR="0033764E" w:rsidRPr="00B44FDC">
        <w:t>zo groot dat het in</w:t>
      </w:r>
      <w:r>
        <w:t xml:space="preserve"> </w:t>
      </w:r>
      <w:r w:rsidR="0033764E" w:rsidRPr="00B44FDC">
        <w:t>de woonvisie moet. Marijke</w:t>
      </w:r>
      <w:r>
        <w:t xml:space="preserve"> Minderman (Dunavie)</w:t>
      </w:r>
      <w:r w:rsidR="0033764E" w:rsidRPr="00B44FDC">
        <w:t xml:space="preserve">: </w:t>
      </w:r>
      <w:r w:rsidR="00C55200">
        <w:t>door gebruikers van</w:t>
      </w:r>
      <w:r w:rsidR="0033764E" w:rsidRPr="00B44FDC">
        <w:t xml:space="preserve"> </w:t>
      </w:r>
      <w:r w:rsidR="00C55200">
        <w:t xml:space="preserve">de </w:t>
      </w:r>
      <w:r w:rsidR="0033764E" w:rsidRPr="00B44FDC">
        <w:t>contingent</w:t>
      </w:r>
      <w:r w:rsidR="006F7E0C">
        <w:t>-</w:t>
      </w:r>
      <w:r w:rsidR="0033764E" w:rsidRPr="00B44FDC">
        <w:t>regeling word</w:t>
      </w:r>
      <w:r w:rsidR="00C55200">
        <w:t>en</w:t>
      </w:r>
      <w:r w:rsidR="0033764E" w:rsidRPr="00B44FDC">
        <w:t xml:space="preserve"> kleine woonvormen van 40m2 veel gevraagd. Roos</w:t>
      </w:r>
      <w:r>
        <w:t xml:space="preserve"> van Gelderen (Leiden)</w:t>
      </w:r>
      <w:r w:rsidR="0033764E" w:rsidRPr="00B44FDC">
        <w:t xml:space="preserve">: </w:t>
      </w:r>
      <w:r w:rsidR="00C55200">
        <w:t xml:space="preserve">we moeten </w:t>
      </w:r>
      <w:r w:rsidR="0033764E" w:rsidRPr="00B44FDC">
        <w:t xml:space="preserve">ook kijken naar wetgeving en </w:t>
      </w:r>
      <w:r w:rsidRPr="00B44FDC">
        <w:t>financiële</w:t>
      </w:r>
      <w:r w:rsidR="0033764E" w:rsidRPr="00B44FDC">
        <w:t xml:space="preserve"> consequenties i</w:t>
      </w:r>
      <w:r>
        <w:t>.</w:t>
      </w:r>
      <w:r w:rsidR="0033764E" w:rsidRPr="00B44FDC">
        <w:t>v</w:t>
      </w:r>
      <w:r>
        <w:t>.</w:t>
      </w:r>
      <w:r w:rsidR="0033764E" w:rsidRPr="00B44FDC">
        <w:t>m</w:t>
      </w:r>
      <w:r>
        <w:t>.</w:t>
      </w:r>
      <w:r w:rsidR="0033764E" w:rsidRPr="00B44FDC">
        <w:t xml:space="preserve"> </w:t>
      </w:r>
      <w:r w:rsidR="00C55200">
        <w:t xml:space="preserve">de </w:t>
      </w:r>
      <w:r w:rsidR="0033764E" w:rsidRPr="00B44FDC">
        <w:t>kostendelersnorm etc. Maak ruimte in je eigen regelgeving o</w:t>
      </w:r>
      <w:r>
        <w:t>m</w:t>
      </w:r>
      <w:r w:rsidR="0033764E" w:rsidRPr="00B44FDC">
        <w:t xml:space="preserve"> </w:t>
      </w:r>
      <w:r>
        <w:t>bepaalde w</w:t>
      </w:r>
      <w:r w:rsidR="0033764E" w:rsidRPr="00B44FDC">
        <w:t>oonvormen mogelijk te maken of af</w:t>
      </w:r>
      <w:r>
        <w:t xml:space="preserve"> </w:t>
      </w:r>
      <w:r w:rsidR="0033764E" w:rsidRPr="00B44FDC">
        <w:t>te wijken van regelgeving</w:t>
      </w:r>
      <w:r>
        <w:t>. I</w:t>
      </w:r>
      <w:r w:rsidR="0033764E" w:rsidRPr="00B44FDC">
        <w:t>edere doelgroep kent zijn eigen woonfinanciering. Houdt daar rekening mee. Henri de jong</w:t>
      </w:r>
      <w:r>
        <w:t xml:space="preserve"> (Noordwijkerhout)</w:t>
      </w:r>
      <w:r w:rsidR="0033764E" w:rsidRPr="00B44FDC">
        <w:t xml:space="preserve">: bijzondere doelgroepen hebben niet allemaal andere woonvormen nodig. Arbeidsmigranten </w:t>
      </w:r>
      <w:r w:rsidR="00C55200">
        <w:t xml:space="preserve">zoeken </w:t>
      </w:r>
      <w:r w:rsidR="0033764E" w:rsidRPr="00B44FDC">
        <w:t>vaak logie</w:t>
      </w:r>
      <w:r>
        <w:t>s</w:t>
      </w:r>
      <w:r w:rsidR="00C55200">
        <w:t>, dus dat zijn</w:t>
      </w:r>
      <w:r w:rsidR="0033764E" w:rsidRPr="00B44FDC">
        <w:t xml:space="preserve"> meer spoedzoekers. Graag </w:t>
      </w:r>
      <w:r w:rsidR="00C55200">
        <w:t xml:space="preserve">zou ik </w:t>
      </w:r>
      <w:r w:rsidR="0033764E" w:rsidRPr="00B44FDC">
        <w:t xml:space="preserve">regionale regelgeving </w:t>
      </w:r>
      <w:r w:rsidR="00C55200">
        <w:t xml:space="preserve">zien </w:t>
      </w:r>
      <w:r w:rsidR="0033764E" w:rsidRPr="00B44FDC">
        <w:t>om flex</w:t>
      </w:r>
      <w:r w:rsidR="006F7E0C">
        <w:t>-</w:t>
      </w:r>
      <w:r w:rsidR="0033764E" w:rsidRPr="00B44FDC">
        <w:t>woningen</w:t>
      </w:r>
      <w:r w:rsidR="00C55200">
        <w:t xml:space="preserve"> waar </w:t>
      </w:r>
      <w:r w:rsidR="0033764E" w:rsidRPr="00B44FDC">
        <w:t xml:space="preserve"> arbeidsmigranten </w:t>
      </w:r>
      <w:r w:rsidR="00C55200">
        <w:t xml:space="preserve">gehuisvest zijn </w:t>
      </w:r>
      <w:r w:rsidR="0033764E" w:rsidRPr="00B44FDC">
        <w:t>ook voor andere doelgroepen toegankeli</w:t>
      </w:r>
      <w:r>
        <w:t>j</w:t>
      </w:r>
      <w:r w:rsidR="0033764E" w:rsidRPr="00B44FDC">
        <w:t xml:space="preserve">k te maken. </w:t>
      </w:r>
      <w:r w:rsidR="00C55200">
        <w:t>De WBR (</w:t>
      </w:r>
      <w:r w:rsidR="0033764E" w:rsidRPr="00B44FDC">
        <w:t>W</w:t>
      </w:r>
      <w:r w:rsidR="006F7E0C">
        <w:t>oningBehoefteRaming</w:t>
      </w:r>
      <w:r w:rsidR="00C55200">
        <w:t>)</w:t>
      </w:r>
      <w:r w:rsidR="006F7E0C">
        <w:t xml:space="preserve"> als uitgangspunt voor bouwplannen is</w:t>
      </w:r>
      <w:r w:rsidR="0033764E" w:rsidRPr="00B44FDC">
        <w:t xml:space="preserve"> voor de ene doelgroep wel van toepassing, </w:t>
      </w:r>
      <w:r w:rsidR="006F7E0C">
        <w:t xml:space="preserve">voor de </w:t>
      </w:r>
      <w:r w:rsidR="0033764E" w:rsidRPr="00B44FDC">
        <w:t>andere doelgroep niet. Jeroen</w:t>
      </w:r>
      <w:r>
        <w:t xml:space="preserve"> Verheijen (Hillegom)</w:t>
      </w:r>
      <w:r w:rsidR="0033764E" w:rsidRPr="00B44FDC">
        <w:t xml:space="preserve">: kijk naar </w:t>
      </w:r>
      <w:r w:rsidR="00C55200">
        <w:t>de kennis</w:t>
      </w:r>
      <w:r w:rsidR="0033764E" w:rsidRPr="00B44FDC">
        <w:t xml:space="preserve"> vanuit </w:t>
      </w:r>
      <w:r w:rsidR="00C55200">
        <w:t xml:space="preserve">het </w:t>
      </w:r>
      <w:r w:rsidR="006F7E0C">
        <w:t>M</w:t>
      </w:r>
      <w:r w:rsidR="0033764E" w:rsidRPr="00B44FDC">
        <w:t>agic</w:t>
      </w:r>
      <w:r w:rsidR="006F7E0C">
        <w:t>-</w:t>
      </w:r>
      <w:r w:rsidR="0033764E" w:rsidRPr="00B44FDC">
        <w:t>mix</w:t>
      </w:r>
      <w:r>
        <w:t>-</w:t>
      </w:r>
      <w:r w:rsidR="0033764E" w:rsidRPr="00B44FDC">
        <w:t>onderzoek</w:t>
      </w:r>
      <w:r>
        <w:t xml:space="preserve"> van P</w:t>
      </w:r>
      <w:r w:rsidR="0033764E" w:rsidRPr="00B44FDC">
        <w:t xml:space="preserve">latform31. </w:t>
      </w:r>
      <w:r w:rsidR="00C55200">
        <w:t>Benut die voor een f</w:t>
      </w:r>
      <w:r w:rsidR="0033764E" w:rsidRPr="00B44FDC">
        <w:t xml:space="preserve">iltering </w:t>
      </w:r>
      <w:r w:rsidR="00C55200">
        <w:t xml:space="preserve">van de </w:t>
      </w:r>
      <w:r w:rsidR="0033764E" w:rsidRPr="00B44FDC">
        <w:t>omvang</w:t>
      </w:r>
      <w:r w:rsidR="00C55200">
        <w:t xml:space="preserve"> van</w:t>
      </w:r>
      <w:r w:rsidR="0033764E" w:rsidRPr="00B44FDC">
        <w:t xml:space="preserve"> doelgroepen. </w:t>
      </w:r>
      <w:r w:rsidR="00C55200">
        <w:t xml:space="preserve">Het feit dat er doelgroepen bestaan leidt niet -één op één tot een bepaalde woningbehoefte. </w:t>
      </w:r>
      <w:r w:rsidR="00C55200" w:rsidRPr="00B44FDC">
        <w:t xml:space="preserve">Gepensioneerden hebben niet altijd behoefte aan </w:t>
      </w:r>
      <w:r w:rsidR="00C55200">
        <w:t xml:space="preserve">een </w:t>
      </w:r>
      <w:r w:rsidR="00C55200" w:rsidRPr="00B44FDC">
        <w:t xml:space="preserve">sociale huurwoning </w:t>
      </w:r>
      <w:r w:rsidR="00C55200">
        <w:t xml:space="preserve">voor bejaarden </w:t>
      </w:r>
      <w:r w:rsidR="00C55200" w:rsidRPr="00B44FDC">
        <w:t xml:space="preserve">als ze </w:t>
      </w:r>
      <w:r w:rsidR="00C55200">
        <w:t xml:space="preserve">al </w:t>
      </w:r>
      <w:r w:rsidR="00C55200" w:rsidRPr="00B44FDC">
        <w:t>in afbetaalde koopwoning zitten. </w:t>
      </w:r>
    </w:p>
    <w:p w:rsidR="00BB275B" w:rsidRDefault="00BB275B" w:rsidP="007C3F9C">
      <w:pPr>
        <w:spacing w:line="271" w:lineRule="auto"/>
        <w:jc w:val="both"/>
      </w:pPr>
    </w:p>
    <w:p w:rsidR="00BB275B" w:rsidRDefault="00C55200" w:rsidP="007C3F9C">
      <w:pPr>
        <w:spacing w:line="271" w:lineRule="auto"/>
        <w:jc w:val="both"/>
      </w:pPr>
      <w:r>
        <w:rPr>
          <w:i/>
        </w:rPr>
        <w:t>Hoe breed is de doelgroep: is</w:t>
      </w:r>
      <w:r w:rsidR="00BB275B" w:rsidRPr="004275CA">
        <w:rPr>
          <w:i/>
        </w:rPr>
        <w:t xml:space="preserve"> bijzondere doelgroepen inclusief arbeidsmigranten?</w:t>
      </w:r>
    </w:p>
    <w:p w:rsidR="00197504" w:rsidRDefault="0033764E" w:rsidP="007C3F9C">
      <w:pPr>
        <w:spacing w:line="271" w:lineRule="auto"/>
        <w:jc w:val="both"/>
      </w:pPr>
      <w:r w:rsidRPr="00B44FDC">
        <w:t xml:space="preserve">Henri de </w:t>
      </w:r>
      <w:r w:rsidR="00BB275B">
        <w:t>J</w:t>
      </w:r>
      <w:r w:rsidRPr="00B44FDC">
        <w:t>ong</w:t>
      </w:r>
      <w:r w:rsidR="00BB275B">
        <w:t xml:space="preserve"> (Noordwijkerhout)</w:t>
      </w:r>
      <w:r w:rsidRPr="00B44FDC">
        <w:t xml:space="preserve">: </w:t>
      </w:r>
      <w:r w:rsidR="00C55200">
        <w:t xml:space="preserve">het is </w:t>
      </w:r>
      <w:r w:rsidRPr="00B44FDC">
        <w:t xml:space="preserve">belangrijk dat we als regio achter </w:t>
      </w:r>
      <w:r w:rsidR="00C55200">
        <w:t xml:space="preserve">het </w:t>
      </w:r>
      <w:r w:rsidRPr="00B44FDC">
        <w:t xml:space="preserve">convenant arbeidsmigranten blijven staan, </w:t>
      </w:r>
      <w:r w:rsidR="00C55200">
        <w:t xml:space="preserve">waarbij we </w:t>
      </w:r>
      <w:r w:rsidRPr="00B44FDC">
        <w:t xml:space="preserve">lokale verschillen toestaan. Noordwijk: arbeidsmigranten </w:t>
      </w:r>
      <w:r w:rsidR="00C55200">
        <w:t xml:space="preserve">zijn </w:t>
      </w:r>
      <w:r w:rsidRPr="00B44FDC">
        <w:t xml:space="preserve">wel spoedzoeker, </w:t>
      </w:r>
      <w:r w:rsidR="00C55200">
        <w:t xml:space="preserve">maar </w:t>
      </w:r>
      <w:r w:rsidRPr="00B44FDC">
        <w:t>geen bijzonde</w:t>
      </w:r>
      <w:r w:rsidR="00197504">
        <w:t>re doelgroep</w:t>
      </w:r>
      <w:r w:rsidRPr="00B44FDC">
        <w:t xml:space="preserve">. </w:t>
      </w:r>
      <w:r w:rsidR="00C55200">
        <w:t>Het z</w:t>
      </w:r>
      <w:r w:rsidRPr="00B44FDC">
        <w:t>ijn ook de werkgevers die vaak huisvesting regelen. Jeroen</w:t>
      </w:r>
      <w:r w:rsidR="00197504">
        <w:t xml:space="preserve"> Verheijen (Hillegom)</w:t>
      </w:r>
      <w:r w:rsidRPr="00B44FDC">
        <w:t xml:space="preserve">: in woonwensen </w:t>
      </w:r>
      <w:r w:rsidR="00C55200">
        <w:t xml:space="preserve">van verschillende doelgroepen zitten </w:t>
      </w:r>
      <w:r w:rsidR="00197504" w:rsidRPr="00B44FDC">
        <w:t>parallelle</w:t>
      </w:r>
      <w:r w:rsidRPr="00B44FDC">
        <w:t xml:space="preserve"> wensen die je kunt oppakken. We moeten mikken op </w:t>
      </w:r>
      <w:r w:rsidR="00C55200">
        <w:t xml:space="preserve">de </w:t>
      </w:r>
      <w:r w:rsidRPr="00B44FDC">
        <w:t>bestaande voorraad voor oplossing</w:t>
      </w:r>
      <w:r w:rsidR="00C55200">
        <w:t xml:space="preserve"> van de </w:t>
      </w:r>
      <w:r w:rsidRPr="00B44FDC">
        <w:t>huisvestingsvraag.</w:t>
      </w:r>
      <w:r w:rsidR="00197504">
        <w:t xml:space="preserve"> Nieuw wordt er momenteel bijna niet gebouwd, dus daar moet je het voor de grote aantallen niet van hebben. T</w:t>
      </w:r>
      <w:r w:rsidRPr="00B44FDC">
        <w:t>seard</w:t>
      </w:r>
      <w:r w:rsidR="00197504">
        <w:t xml:space="preserve"> Hoekstra (Alphen aan den Rijn)</w:t>
      </w:r>
      <w:r w:rsidRPr="00B44FDC">
        <w:t xml:space="preserve">: we kunnen arbeidsmigranten minder </w:t>
      </w:r>
      <w:r w:rsidR="00197504" w:rsidRPr="00B44FDC">
        <w:t>prioritair</w:t>
      </w:r>
      <w:r w:rsidRPr="00B44FDC">
        <w:t xml:space="preserve"> benoemen, maar wel aandacht houden voor handhaving en naleven wet</w:t>
      </w:r>
      <w:r w:rsidR="00197504">
        <w:t>-</w:t>
      </w:r>
      <w:r w:rsidRPr="00B44FDC">
        <w:t xml:space="preserve"> en regelgeving. Roos</w:t>
      </w:r>
      <w:r w:rsidR="00197504">
        <w:t xml:space="preserve"> van Gelderen (Leiden)</w:t>
      </w:r>
      <w:r w:rsidRPr="00B44FDC">
        <w:t xml:space="preserve">: arbeidsmigranten is groeiende groep in de maatschappelijke opvang, dus </w:t>
      </w:r>
      <w:r w:rsidR="00C55200">
        <w:t xml:space="preserve">die moeten we </w:t>
      </w:r>
      <w:r w:rsidRPr="00B44FDC">
        <w:t xml:space="preserve">wel degelijk betrekken in </w:t>
      </w:r>
      <w:r w:rsidR="00C55200">
        <w:t>het</w:t>
      </w:r>
      <w:r w:rsidRPr="00B44FDC">
        <w:t xml:space="preserve"> huisvestingsvraagstuk. </w:t>
      </w:r>
      <w:r w:rsidR="00197504">
        <w:t>E</w:t>
      </w:r>
      <w:r w:rsidRPr="00B44FDC">
        <w:t>rik Kiers</w:t>
      </w:r>
      <w:r w:rsidR="00197504">
        <w:t xml:space="preserve"> (Holland Rijnland)</w:t>
      </w:r>
      <w:r w:rsidRPr="00B44FDC">
        <w:t xml:space="preserve">: ook </w:t>
      </w:r>
      <w:r w:rsidR="00C55200">
        <w:t xml:space="preserve">het </w:t>
      </w:r>
      <w:r w:rsidRPr="00B44FDC">
        <w:t>draagvlak in de wijk is bij arbeidsmigranten een punt.</w:t>
      </w:r>
      <w:r w:rsidR="00C55200">
        <w:t xml:space="preserve"> Ander punt </w:t>
      </w:r>
      <w:r w:rsidRPr="00B44FDC">
        <w:t>bij sociale woningbouw</w:t>
      </w:r>
      <w:r w:rsidR="00C55200">
        <w:t xml:space="preserve"> is</w:t>
      </w:r>
      <w:r w:rsidRPr="00B44FDC">
        <w:t xml:space="preserve">: hoe gaan we </w:t>
      </w:r>
      <w:r w:rsidR="00C55200">
        <w:t xml:space="preserve">bijzondere doelgroepen </w:t>
      </w:r>
      <w:r w:rsidRPr="00B44FDC">
        <w:t>spreiden over de gemeente en regio om draagvlak te organiseren? </w:t>
      </w:r>
      <w:r w:rsidR="00197504" w:rsidRPr="00B44FDC">
        <w:t xml:space="preserve">Transformatie </w:t>
      </w:r>
      <w:r w:rsidR="00C55200">
        <w:t xml:space="preserve">van leegstaand vastgoed </w:t>
      </w:r>
      <w:r w:rsidR="00197504" w:rsidRPr="00B44FDC">
        <w:t>is een kans. Dat zijn vaak leegstaande zorgpanden. </w:t>
      </w:r>
    </w:p>
    <w:p w:rsidR="00197504" w:rsidRDefault="00197504" w:rsidP="007C3F9C">
      <w:pPr>
        <w:spacing w:line="271" w:lineRule="auto"/>
        <w:jc w:val="both"/>
      </w:pPr>
    </w:p>
    <w:p w:rsidR="00197504" w:rsidRPr="00197504" w:rsidRDefault="00197504" w:rsidP="007C3F9C">
      <w:pPr>
        <w:spacing w:line="271" w:lineRule="auto"/>
        <w:jc w:val="both"/>
        <w:rPr>
          <w:i/>
        </w:rPr>
      </w:pPr>
      <w:r w:rsidRPr="00197504">
        <w:rPr>
          <w:i/>
        </w:rPr>
        <w:t>Realisatie van de opgave</w:t>
      </w:r>
    </w:p>
    <w:p w:rsidR="0033764E" w:rsidRPr="00B44FDC" w:rsidRDefault="00C55200" w:rsidP="007C3F9C">
      <w:pPr>
        <w:spacing w:line="271" w:lineRule="auto"/>
        <w:jc w:val="both"/>
      </w:pPr>
      <w:r>
        <w:t>Wat nemen we op i</w:t>
      </w:r>
      <w:r w:rsidR="0033764E" w:rsidRPr="00B44FDC">
        <w:t xml:space="preserve">n </w:t>
      </w:r>
      <w:r>
        <w:t xml:space="preserve">de </w:t>
      </w:r>
      <w:r w:rsidR="0033764E" w:rsidRPr="00B44FDC">
        <w:t>regionale woonvisie</w:t>
      </w:r>
      <w:r>
        <w:t xml:space="preserve"> m.b.t. de</w:t>
      </w:r>
      <w:r w:rsidR="0033764E" w:rsidRPr="00B44FDC">
        <w:t xml:space="preserve"> </w:t>
      </w:r>
      <w:r w:rsidR="00197504">
        <w:t xml:space="preserve">huisvesting </w:t>
      </w:r>
      <w:r>
        <w:t xml:space="preserve">van </w:t>
      </w:r>
      <w:r w:rsidR="00197504">
        <w:t>bijzondere doelgroepen</w:t>
      </w:r>
      <w:r>
        <w:t xml:space="preserve">: moeten we </w:t>
      </w:r>
      <w:r w:rsidR="0033764E" w:rsidRPr="00B44FDC">
        <w:t>spreid</w:t>
      </w:r>
      <w:r w:rsidR="00197504">
        <w:t>e</w:t>
      </w:r>
      <w:r w:rsidR="0033764E" w:rsidRPr="00B44FDC">
        <w:t xml:space="preserve">n of concentreren? Kees </w:t>
      </w:r>
      <w:r w:rsidR="00197504">
        <w:t>W</w:t>
      </w:r>
      <w:r w:rsidR="0033764E" w:rsidRPr="00B44FDC">
        <w:t>assenaar</w:t>
      </w:r>
      <w:r w:rsidR="00197504">
        <w:t xml:space="preserve"> (Leiderdorp)</w:t>
      </w:r>
      <w:r w:rsidR="0033764E" w:rsidRPr="00B44FDC">
        <w:t xml:space="preserve">: clusteren is handig om ook </w:t>
      </w:r>
      <w:r>
        <w:t>het</w:t>
      </w:r>
      <w:r w:rsidR="0033764E" w:rsidRPr="00B44FDC">
        <w:t xml:space="preserve"> zorgaanbod </w:t>
      </w:r>
      <w:r>
        <w:t xml:space="preserve">goed </w:t>
      </w:r>
      <w:r w:rsidR="0033764E" w:rsidRPr="00B44FDC">
        <w:t>te organiseren. Sub</w:t>
      </w:r>
      <w:r w:rsidR="00197504">
        <w:t>-</w:t>
      </w:r>
      <w:r w:rsidR="0033764E" w:rsidRPr="00B44FDC">
        <w:t xml:space="preserve">regionaal </w:t>
      </w:r>
      <w:r>
        <w:t xml:space="preserve">kunnen we </w:t>
      </w:r>
      <w:r w:rsidR="0033764E" w:rsidRPr="00B44FDC">
        <w:t>bekijken waar je dat moet realiseren. Marien</w:t>
      </w:r>
      <w:r w:rsidR="00197504">
        <w:t xml:space="preserve"> den Boer (Oegstgeest)</w:t>
      </w:r>
      <w:r w:rsidR="0033764E" w:rsidRPr="00B44FDC">
        <w:t xml:space="preserve">: </w:t>
      </w:r>
      <w:r w:rsidR="00197504">
        <w:t xml:space="preserve">bij </w:t>
      </w:r>
      <w:r w:rsidR="0033764E" w:rsidRPr="00B44FDC">
        <w:t>die zaken die gemeente</w:t>
      </w:r>
      <w:r w:rsidR="00197504">
        <w:t>grens-</w:t>
      </w:r>
      <w:r w:rsidR="006F7E0C" w:rsidRPr="00B44FDC">
        <w:t>overstijgend</w:t>
      </w:r>
      <w:r w:rsidR="0033764E" w:rsidRPr="00B44FDC">
        <w:t xml:space="preserve"> zijn </w:t>
      </w:r>
      <w:r>
        <w:t xml:space="preserve">moet je </w:t>
      </w:r>
      <w:r w:rsidR="0033764E" w:rsidRPr="00B44FDC">
        <w:t>clustering toepassen. Annechien</w:t>
      </w:r>
      <w:r w:rsidR="00197504">
        <w:t xml:space="preserve"> Snuif (Hillegom)</w:t>
      </w:r>
      <w:r w:rsidR="0033764E" w:rsidRPr="00B44FDC">
        <w:t xml:space="preserve">: </w:t>
      </w:r>
      <w:r w:rsidR="00197504">
        <w:t xml:space="preserve">we moeten de </w:t>
      </w:r>
      <w:r w:rsidR="00197504" w:rsidRPr="00B44FDC">
        <w:t>inclusieve samenleving</w:t>
      </w:r>
      <w:r w:rsidR="00197504">
        <w:t xml:space="preserve"> als </w:t>
      </w:r>
      <w:r w:rsidR="0033764E" w:rsidRPr="00B44FDC">
        <w:t>uitgangspunt</w:t>
      </w:r>
      <w:r w:rsidR="00197504">
        <w:t xml:space="preserve"> nemen.  Alex M</w:t>
      </w:r>
      <w:r w:rsidR="0033764E" w:rsidRPr="00B44FDC">
        <w:t>ulder</w:t>
      </w:r>
      <w:r w:rsidR="00197504">
        <w:t xml:space="preserve"> (Rivierduinen)</w:t>
      </w:r>
      <w:r w:rsidR="0033764E" w:rsidRPr="00B44FDC">
        <w:t>: cluster</w:t>
      </w:r>
      <w:r w:rsidR="00197504">
        <w:t xml:space="preserve">en betekent voor Rivierduinen dat mensen gehuisvest worden op </w:t>
      </w:r>
      <w:r w:rsidR="0033764E" w:rsidRPr="00B44FDC">
        <w:t xml:space="preserve">zichtbare afstand </w:t>
      </w:r>
      <w:r w:rsidR="00197504">
        <w:t xml:space="preserve">van elkaar </w:t>
      </w:r>
      <w:r w:rsidR="0033764E" w:rsidRPr="00B44FDC">
        <w:t xml:space="preserve">zodat mensen elkaar kunnen bereiken. </w:t>
      </w:r>
      <w:r w:rsidR="00197504">
        <w:t xml:space="preserve">Bijvoorbeeld aan het begin en eind van de straat. </w:t>
      </w:r>
      <w:r w:rsidR="0033764E" w:rsidRPr="00B44FDC">
        <w:t xml:space="preserve">Emmy </w:t>
      </w:r>
      <w:r w:rsidR="00197504">
        <w:t>K</w:t>
      </w:r>
      <w:r w:rsidR="0033764E" w:rsidRPr="00B44FDC">
        <w:t>looster</w:t>
      </w:r>
      <w:r w:rsidR="00197504">
        <w:t xml:space="preserve"> (De Binnenvest)</w:t>
      </w:r>
      <w:r w:rsidR="0033764E" w:rsidRPr="00B44FDC">
        <w:t xml:space="preserve">: </w:t>
      </w:r>
      <w:r w:rsidR="00197504">
        <w:t xml:space="preserve">Mensen die </w:t>
      </w:r>
      <w:r w:rsidR="0033764E" w:rsidRPr="00B44FDC">
        <w:t xml:space="preserve">24/7 zorg </w:t>
      </w:r>
      <w:r w:rsidR="00197504">
        <w:t xml:space="preserve">nodig hebben </w:t>
      </w:r>
      <w:r w:rsidR="0033764E" w:rsidRPr="00B44FDC">
        <w:t xml:space="preserve">moet je wel in </w:t>
      </w:r>
      <w:r w:rsidR="00197504">
        <w:t>éé</w:t>
      </w:r>
      <w:r w:rsidR="0033764E" w:rsidRPr="00B44FDC">
        <w:t>n pand zetten. </w:t>
      </w:r>
    </w:p>
    <w:p w:rsidR="00197504" w:rsidRPr="00B44FDC" w:rsidRDefault="007C3F9C" w:rsidP="007C3F9C">
      <w:pPr>
        <w:spacing w:line="271" w:lineRule="auto"/>
        <w:jc w:val="both"/>
      </w:pPr>
      <w:r>
        <w:rPr>
          <w:noProof/>
        </w:rPr>
        <w:drawing>
          <wp:anchor distT="0" distB="0" distL="114300" distR="114300" simplePos="0" relativeHeight="251670528" behindDoc="0" locked="0" layoutInCell="1" allowOverlap="1" wp14:anchorId="378AEEE2" wp14:editId="67FB191C">
            <wp:simplePos x="0" y="0"/>
            <wp:positionH relativeFrom="column">
              <wp:posOffset>1920240</wp:posOffset>
            </wp:positionH>
            <wp:positionV relativeFrom="paragraph">
              <wp:posOffset>1298575</wp:posOffset>
            </wp:positionV>
            <wp:extent cx="2858135" cy="160782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125_134652282.jpg"/>
                    <pic:cNvPicPr/>
                  </pic:nvPicPr>
                  <pic:blipFill>
                    <a:blip r:embed="rId18">
                      <a:extLst>
                        <a:ext uri="{28A0092B-C50C-407E-A947-70E740481C1C}">
                          <a14:useLocalDpi xmlns:a14="http://schemas.microsoft.com/office/drawing/2010/main" val="0"/>
                        </a:ext>
                      </a:extLst>
                    </a:blip>
                    <a:stretch>
                      <a:fillRect/>
                    </a:stretch>
                  </pic:blipFill>
                  <pic:spPr>
                    <a:xfrm>
                      <a:off x="0" y="0"/>
                      <a:ext cx="2858135" cy="1607820"/>
                    </a:xfrm>
                    <a:prstGeom prst="rect">
                      <a:avLst/>
                    </a:prstGeom>
                  </pic:spPr>
                </pic:pic>
              </a:graphicData>
            </a:graphic>
            <wp14:sizeRelH relativeFrom="page">
              <wp14:pctWidth>0</wp14:pctWidth>
            </wp14:sizeRelH>
            <wp14:sizeRelV relativeFrom="page">
              <wp14:pctHeight>0</wp14:pctHeight>
            </wp14:sizeRelV>
          </wp:anchor>
        </w:drawing>
      </w:r>
      <w:r w:rsidR="0033764E" w:rsidRPr="00B44FDC">
        <w:t>Wie gaan d</w:t>
      </w:r>
      <w:r w:rsidR="00197504">
        <w:t>i</w:t>
      </w:r>
      <w:r w:rsidR="0033764E" w:rsidRPr="00B44FDC">
        <w:t xml:space="preserve">e opgave realiseren? Zorgpartijen </w:t>
      </w:r>
      <w:r w:rsidR="00C55200">
        <w:t xml:space="preserve">vormen hierbij een </w:t>
      </w:r>
      <w:r w:rsidR="0033764E" w:rsidRPr="00B44FDC">
        <w:t xml:space="preserve">blinde vlek? </w:t>
      </w:r>
      <w:r w:rsidR="00197504" w:rsidRPr="00B44FDC">
        <w:t xml:space="preserve">Jeroen </w:t>
      </w:r>
      <w:r w:rsidR="00197504">
        <w:t>V</w:t>
      </w:r>
      <w:r w:rsidR="00197504" w:rsidRPr="00B44FDC">
        <w:t>erheijen</w:t>
      </w:r>
      <w:r w:rsidR="00197504">
        <w:t xml:space="preserve"> (Hillegom)</w:t>
      </w:r>
      <w:r w:rsidR="00197504" w:rsidRPr="00B44FDC">
        <w:t xml:space="preserve">: let op </w:t>
      </w:r>
      <w:r w:rsidR="00C55200">
        <w:t xml:space="preserve">het </w:t>
      </w:r>
      <w:r w:rsidR="00197504" w:rsidRPr="00B44FDC">
        <w:t xml:space="preserve">perspectief </w:t>
      </w:r>
      <w:r w:rsidR="00C55200">
        <w:t xml:space="preserve">van de </w:t>
      </w:r>
      <w:r w:rsidR="006F7E0C" w:rsidRPr="00B44FDC">
        <w:t>zorgverzekeraar</w:t>
      </w:r>
      <w:r w:rsidR="00197504" w:rsidRPr="00B44FDC">
        <w:t xml:space="preserve">. Als je als gemeente input nodig hebt: </w:t>
      </w:r>
      <w:r w:rsidR="00C55200">
        <w:t xml:space="preserve">er is </w:t>
      </w:r>
      <w:r w:rsidR="00197504" w:rsidRPr="00B44FDC">
        <w:t xml:space="preserve">wel zicht op traditionele beleggers, maar niet vanuit de zorgsector. </w:t>
      </w:r>
      <w:r w:rsidR="00C55200">
        <w:t>Gemeenten hebben o</w:t>
      </w:r>
      <w:r w:rsidR="00197504" w:rsidRPr="00B44FDC">
        <w:t>ok geen zicht op geldstromen van zorgpartners om</w:t>
      </w:r>
      <w:r w:rsidR="00197504">
        <w:t xml:space="preserve"> </w:t>
      </w:r>
      <w:r w:rsidR="00197504" w:rsidRPr="00B44FDC">
        <w:t xml:space="preserve">de opgave te realiseren. Nu blijf ik </w:t>
      </w:r>
      <w:r w:rsidR="00C55200">
        <w:t xml:space="preserve">als wethouders </w:t>
      </w:r>
      <w:r w:rsidR="00197504" w:rsidRPr="00B44FDC">
        <w:t xml:space="preserve">hangen bij </w:t>
      </w:r>
      <w:r w:rsidR="00C55200">
        <w:t xml:space="preserve">de </w:t>
      </w:r>
      <w:r w:rsidR="00197504" w:rsidRPr="00B44FDC">
        <w:t>lokale corporatie.  Ten tweede: we delen mensen in hokjes. We maken de vraag daardoor onnodig complex. Benoem i</w:t>
      </w:r>
      <w:r w:rsidR="00197504">
        <w:t>.</w:t>
      </w:r>
      <w:r w:rsidR="00197504" w:rsidRPr="00B44FDC">
        <w:t>p</w:t>
      </w:r>
      <w:r w:rsidR="00197504">
        <w:t>.</w:t>
      </w:r>
      <w:r w:rsidR="00197504" w:rsidRPr="00B44FDC">
        <w:t>v</w:t>
      </w:r>
      <w:r w:rsidR="00197504">
        <w:t>.</w:t>
      </w:r>
      <w:r w:rsidR="00197504" w:rsidRPr="00B44FDC">
        <w:t xml:space="preserve"> daarvan woonwensen en behoeften. Benoem waar huisvesting aan moet voldoen.  </w:t>
      </w:r>
      <w:r w:rsidR="001A4028">
        <w:t>We moeten daarbij o</w:t>
      </w:r>
      <w:r w:rsidR="00197504" w:rsidRPr="00B44FDC">
        <w:t xml:space="preserve">nderscheid </w:t>
      </w:r>
      <w:r w:rsidR="001A4028">
        <w:t xml:space="preserve">maken </w:t>
      </w:r>
      <w:r w:rsidR="00197504" w:rsidRPr="00B44FDC">
        <w:t xml:space="preserve">in spoedzoekers en </w:t>
      </w:r>
      <w:r w:rsidR="001A4028">
        <w:t xml:space="preserve">mensen met kwalitatief </w:t>
      </w:r>
      <w:r w:rsidR="00197504" w:rsidRPr="00B44FDC">
        <w:t>hogere woonwensen. </w:t>
      </w:r>
    </w:p>
    <w:p w:rsidR="00197504" w:rsidRDefault="00197504" w:rsidP="007C3F9C">
      <w:pPr>
        <w:spacing w:line="271" w:lineRule="auto"/>
        <w:jc w:val="both"/>
      </w:pPr>
      <w:r>
        <w:t>A</w:t>
      </w:r>
      <w:r w:rsidR="0033764E" w:rsidRPr="00B44FDC">
        <w:t>nnechien</w:t>
      </w:r>
      <w:r>
        <w:t xml:space="preserve"> Snuif (Hillegom)</w:t>
      </w:r>
      <w:r w:rsidR="0033764E" w:rsidRPr="00B44FDC">
        <w:t xml:space="preserve">: wonen en zorg is te scheiden met ambulante zorg. Daardoor </w:t>
      </w:r>
      <w:r w:rsidR="001A4028">
        <w:t xml:space="preserve">worden </w:t>
      </w:r>
      <w:r w:rsidR="0033764E" w:rsidRPr="00B44FDC">
        <w:t xml:space="preserve">andere woonvormen mogelijk, </w:t>
      </w:r>
      <w:r w:rsidR="001A4028">
        <w:t xml:space="preserve">zoals </w:t>
      </w:r>
      <w:r w:rsidR="0033764E" w:rsidRPr="00B44FDC">
        <w:t>meer regulier</w:t>
      </w:r>
      <w:r>
        <w:t>e huisvesting</w:t>
      </w:r>
      <w:r w:rsidR="0033764E" w:rsidRPr="00B44FDC">
        <w:t xml:space="preserve">. </w:t>
      </w:r>
      <w:r>
        <w:t>R</w:t>
      </w:r>
      <w:r w:rsidR="0033764E" w:rsidRPr="00B44FDC">
        <w:t>oos</w:t>
      </w:r>
      <w:r>
        <w:t xml:space="preserve"> van Gelderen (Leiden)</w:t>
      </w:r>
      <w:r w:rsidR="0033764E" w:rsidRPr="00B44FDC">
        <w:t xml:space="preserve">: wanneer </w:t>
      </w:r>
      <w:r w:rsidR="001A4028">
        <w:t xml:space="preserve">de </w:t>
      </w:r>
      <w:r w:rsidR="0033764E" w:rsidRPr="00B44FDC">
        <w:t>zorgvraag v</w:t>
      </w:r>
      <w:r>
        <w:t>e</w:t>
      </w:r>
      <w:r w:rsidR="0033764E" w:rsidRPr="00B44FDC">
        <w:t>rand</w:t>
      </w:r>
      <w:r>
        <w:t>e</w:t>
      </w:r>
      <w:r w:rsidR="0033764E" w:rsidRPr="00B44FDC">
        <w:t>rd</w:t>
      </w:r>
      <w:r>
        <w:t xml:space="preserve"> moeten we mensen </w:t>
      </w:r>
      <w:r w:rsidR="0033764E" w:rsidRPr="00B44FDC">
        <w:t>niet gelijk</w:t>
      </w:r>
      <w:r>
        <w:t xml:space="preserve"> dwingen te </w:t>
      </w:r>
      <w:r w:rsidR="0033764E" w:rsidRPr="00B44FDC">
        <w:t xml:space="preserve"> verhuizen</w:t>
      </w:r>
      <w:r w:rsidR="001A4028">
        <w:t xml:space="preserve">. Beter is om </w:t>
      </w:r>
      <w:r w:rsidR="0033764E" w:rsidRPr="00B44FDC">
        <w:t>de zorg</w:t>
      </w:r>
      <w:r>
        <w:t xml:space="preserve"> </w:t>
      </w:r>
      <w:r w:rsidR="0033764E" w:rsidRPr="00B44FDC">
        <w:t>aan</w:t>
      </w:r>
      <w:r w:rsidR="001A4028">
        <w:t xml:space="preserve"> te </w:t>
      </w:r>
      <w:r w:rsidR="0033764E" w:rsidRPr="00B44FDC">
        <w:t xml:space="preserve">passen in die woning. Zorg dat je gemeentelijke regelgeving daar flexibel mee om kan gaan. </w:t>
      </w:r>
      <w:r>
        <w:t>Marijke Minderman (</w:t>
      </w:r>
      <w:r w:rsidR="0033764E" w:rsidRPr="00B44FDC">
        <w:t>Dunavie</w:t>
      </w:r>
      <w:r>
        <w:t>): in K</w:t>
      </w:r>
      <w:r w:rsidR="0033764E" w:rsidRPr="00B44FDC">
        <w:t>atwijk hebben we daar goede ervaringen mee.</w:t>
      </w:r>
      <w:r>
        <w:t xml:space="preserve"> </w:t>
      </w:r>
    </w:p>
    <w:p w:rsidR="001A4028" w:rsidRDefault="001A4028" w:rsidP="007C3F9C">
      <w:pPr>
        <w:spacing w:line="271" w:lineRule="auto"/>
        <w:jc w:val="both"/>
      </w:pPr>
    </w:p>
    <w:p w:rsidR="0033764E" w:rsidRPr="00B44FDC" w:rsidRDefault="00197504" w:rsidP="007C3F9C">
      <w:pPr>
        <w:spacing w:line="271" w:lineRule="auto"/>
        <w:jc w:val="both"/>
      </w:pPr>
      <w:r w:rsidRPr="001A4028">
        <w:rPr>
          <w:i/>
        </w:rPr>
        <w:t>Z</w:t>
      </w:r>
      <w:r w:rsidR="0033764E" w:rsidRPr="001A4028">
        <w:rPr>
          <w:i/>
        </w:rPr>
        <w:t>orgpartijen bouwen amper</w:t>
      </w:r>
      <w:r w:rsidR="001A4028" w:rsidRPr="001A4028">
        <w:rPr>
          <w:i/>
        </w:rPr>
        <w:t>,</w:t>
      </w:r>
      <w:r w:rsidR="0033764E" w:rsidRPr="001A4028">
        <w:rPr>
          <w:i/>
        </w:rPr>
        <w:t xml:space="preserve"> </w:t>
      </w:r>
      <w:r w:rsidR="001A4028" w:rsidRPr="001A4028">
        <w:rPr>
          <w:i/>
        </w:rPr>
        <w:t>h</w:t>
      </w:r>
      <w:r w:rsidR="0033764E" w:rsidRPr="001A4028">
        <w:rPr>
          <w:i/>
        </w:rPr>
        <w:t>oe gaan we ze betrekken bij regionale woonvisie?</w:t>
      </w:r>
      <w:r w:rsidR="0033764E" w:rsidRPr="00B44FDC">
        <w:t xml:space="preserve"> Jeroen</w:t>
      </w:r>
      <w:r>
        <w:t xml:space="preserve"> Verheijen</w:t>
      </w:r>
      <w:r w:rsidR="0033764E" w:rsidRPr="00B44FDC">
        <w:t>: als gemeente hebben we geen contacten met beleggers die investe</w:t>
      </w:r>
      <w:r>
        <w:t>r</w:t>
      </w:r>
      <w:r w:rsidR="0033764E" w:rsidRPr="00B44FDC">
        <w:t>en in zorgwoningen</w:t>
      </w:r>
      <w:r>
        <w:t>. R</w:t>
      </w:r>
      <w:r w:rsidR="0033764E" w:rsidRPr="00B44FDC">
        <w:t>oos</w:t>
      </w:r>
      <w:r>
        <w:t xml:space="preserve"> van Gelderen (Leiden)</w:t>
      </w:r>
      <w:r w:rsidR="0033764E" w:rsidRPr="00B44FDC">
        <w:t>: als regio moeten we deze contacten uitwisselen. Tseard</w:t>
      </w:r>
      <w:r w:rsidR="00135991">
        <w:t xml:space="preserve"> Hoekstra (Alphen aan den Rijn)</w:t>
      </w:r>
      <w:r w:rsidR="0033764E" w:rsidRPr="00B44FDC">
        <w:t>:</w:t>
      </w:r>
      <w:r w:rsidR="00135991">
        <w:t xml:space="preserve"> nadeel is wel dat die zich conc</w:t>
      </w:r>
      <w:r w:rsidR="0033764E" w:rsidRPr="00B44FDC">
        <w:t xml:space="preserve">entreren op kapitaalkrachtige ouderen. </w:t>
      </w:r>
      <w:r w:rsidR="00135991">
        <w:t>B</w:t>
      </w:r>
      <w:r w:rsidR="0033764E" w:rsidRPr="00B44FDC">
        <w:t>ianca</w:t>
      </w:r>
      <w:r w:rsidR="00135991">
        <w:t xml:space="preserve"> Bremer (Voorschoten)</w:t>
      </w:r>
      <w:r w:rsidR="0033764E" w:rsidRPr="00B44FDC">
        <w:t>: in Wassenaar zijn ze met diaconie in gesprek</w:t>
      </w:r>
      <w:r w:rsidR="00135991">
        <w:t xml:space="preserve"> over transformatie kerkgebouwen naar huisvesting</w:t>
      </w:r>
      <w:r w:rsidR="0033764E" w:rsidRPr="00B44FDC">
        <w:t>. Jeroen</w:t>
      </w:r>
      <w:r w:rsidR="00135991">
        <w:t xml:space="preserve"> Verheijen: ook de kerk is o</w:t>
      </w:r>
      <w:r w:rsidR="0033764E" w:rsidRPr="00B44FDC">
        <w:t>p zoek naar maatschappelijk rendement van onroerend goed.</w:t>
      </w:r>
    </w:p>
    <w:p w:rsidR="00135991" w:rsidRDefault="00135991" w:rsidP="007C3F9C">
      <w:pPr>
        <w:spacing w:line="271" w:lineRule="auto"/>
        <w:jc w:val="both"/>
      </w:pPr>
    </w:p>
    <w:p w:rsidR="00135991" w:rsidRPr="00835340" w:rsidRDefault="00135991" w:rsidP="007C3F9C">
      <w:pPr>
        <w:spacing w:line="271" w:lineRule="auto"/>
        <w:jc w:val="both"/>
        <w:rPr>
          <w:i/>
        </w:rPr>
      </w:pPr>
      <w:r w:rsidRPr="00835340">
        <w:rPr>
          <w:i/>
        </w:rPr>
        <w:t>Wordt de huisvestingsverordening optimaal ingezet?</w:t>
      </w:r>
    </w:p>
    <w:p w:rsidR="0033764E" w:rsidRPr="00B44FDC" w:rsidRDefault="006F7E0C" w:rsidP="007C3F9C">
      <w:pPr>
        <w:spacing w:line="271" w:lineRule="auto"/>
        <w:jc w:val="both"/>
      </w:pPr>
      <w:r>
        <w:t>Hen</w:t>
      </w:r>
      <w:r w:rsidR="0033764E" w:rsidRPr="00B44FDC">
        <w:t>ri de Jong</w:t>
      </w:r>
      <w:r w:rsidR="00DC0D4B">
        <w:t xml:space="preserve"> (Noordwijkerhout)</w:t>
      </w:r>
      <w:r w:rsidR="0033764E" w:rsidRPr="00B44FDC">
        <w:t>:</w:t>
      </w:r>
      <w:r w:rsidR="001A4028">
        <w:t xml:space="preserve"> de </w:t>
      </w:r>
      <w:r w:rsidR="0033764E" w:rsidRPr="00B44FDC">
        <w:t xml:space="preserve">verordening </w:t>
      </w:r>
      <w:r w:rsidR="00DC0D4B">
        <w:t xml:space="preserve">is </w:t>
      </w:r>
      <w:r w:rsidR="0033764E" w:rsidRPr="00B44FDC">
        <w:t>o</w:t>
      </w:r>
      <w:r w:rsidR="00DC0D4B">
        <w:t>.</w:t>
      </w:r>
      <w:r w:rsidR="0033764E" w:rsidRPr="00B44FDC">
        <w:t>k</w:t>
      </w:r>
      <w:r w:rsidR="00DC0D4B">
        <w:t>.</w:t>
      </w:r>
      <w:r w:rsidR="0033764E" w:rsidRPr="00B44FDC">
        <w:t xml:space="preserve"> voor </w:t>
      </w:r>
      <w:r w:rsidR="001A4028">
        <w:t xml:space="preserve">de </w:t>
      </w:r>
      <w:r w:rsidR="0033764E" w:rsidRPr="00B44FDC">
        <w:t xml:space="preserve">urgentieregeling. Bepaalde groepen krijgen echter geen urgentie en hebben wel een woning nodig. </w:t>
      </w:r>
      <w:r w:rsidR="001A4028">
        <w:t>Zij m</w:t>
      </w:r>
      <w:r w:rsidR="0033764E" w:rsidRPr="00B44FDC">
        <w:t xml:space="preserve">issen de boot doordat arbeidsmigranten in een huis zitten. </w:t>
      </w:r>
      <w:r w:rsidR="001A4028">
        <w:t>Maar -u</w:t>
      </w:r>
      <w:r w:rsidR="0033764E" w:rsidRPr="00B44FDC">
        <w:t>rgent of niet</w:t>
      </w:r>
      <w:r w:rsidR="001A4028">
        <w:t>-</w:t>
      </w:r>
      <w:r w:rsidR="0033764E" w:rsidRPr="00B44FDC">
        <w:t xml:space="preserve"> je moet lang wachten op een woning. Van der Spijk</w:t>
      </w:r>
      <w:r w:rsidR="00DC0D4B">
        <w:t xml:space="preserve"> (Katwijk)</w:t>
      </w:r>
      <w:r w:rsidR="0033764E" w:rsidRPr="00B44FDC">
        <w:t xml:space="preserve">: </w:t>
      </w:r>
      <w:r w:rsidR="001A4028">
        <w:t xml:space="preserve">het aantal </w:t>
      </w:r>
      <w:r w:rsidR="0033764E" w:rsidRPr="00B44FDC">
        <w:t>scheidingen z</w:t>
      </w:r>
      <w:r w:rsidR="001A4028">
        <w:t>a</w:t>
      </w:r>
      <w:r w:rsidR="0033764E" w:rsidRPr="00B44FDC">
        <w:t>l toenemen omdat mensen niet konden scheiden</w:t>
      </w:r>
      <w:r w:rsidR="00DC0D4B">
        <w:t xml:space="preserve"> door </w:t>
      </w:r>
      <w:r w:rsidR="001A4028">
        <w:t xml:space="preserve">de </w:t>
      </w:r>
      <w:r w:rsidR="00DC0D4B">
        <w:t>economische recessie</w:t>
      </w:r>
      <w:r w:rsidR="00FB5C78">
        <w:t>.</w:t>
      </w:r>
      <w:r w:rsidR="0033764E" w:rsidRPr="00B44FDC">
        <w:t xml:space="preserve">. </w:t>
      </w:r>
      <w:r w:rsidR="001A4028">
        <w:t>Een a</w:t>
      </w:r>
      <w:r w:rsidR="0033764E" w:rsidRPr="00B44FDC">
        <w:t xml:space="preserve">ndere groep </w:t>
      </w:r>
      <w:r w:rsidR="00FB5C78">
        <w:t xml:space="preserve">die in de knel zit: </w:t>
      </w:r>
      <w:r w:rsidR="0033764E" w:rsidRPr="00B44FDC">
        <w:t>ZZP</w:t>
      </w:r>
      <w:r w:rsidR="001A4028">
        <w:t>’</w:t>
      </w:r>
      <w:r w:rsidR="0033764E" w:rsidRPr="00B44FDC">
        <w:t>ers die met schulden te maken krijgen. Die staan opeens op straat met kinderen wanneer er een eigen woning in het geding is. Roos</w:t>
      </w:r>
      <w:r w:rsidR="001A4028">
        <w:t xml:space="preserve"> </w:t>
      </w:r>
      <w:r w:rsidR="00FB5C78">
        <w:t>van Gelderen (Leiden)</w:t>
      </w:r>
      <w:r w:rsidR="0033764E" w:rsidRPr="00B44FDC">
        <w:t>:</w:t>
      </w:r>
      <w:r w:rsidR="00FB5C78">
        <w:t xml:space="preserve"> daar hebben we een </w:t>
      </w:r>
      <w:r w:rsidR="0033764E" w:rsidRPr="00FB5C78">
        <w:rPr>
          <w:i/>
        </w:rPr>
        <w:t>convenant voorkoming huisuitzetting</w:t>
      </w:r>
      <w:r w:rsidR="0033764E" w:rsidRPr="00B44FDC">
        <w:t xml:space="preserve"> </w:t>
      </w:r>
      <w:r w:rsidR="00FB5C78">
        <w:t>voor. D</w:t>
      </w:r>
      <w:r w:rsidR="0033764E" w:rsidRPr="00B44FDC">
        <w:t>aar k</w:t>
      </w:r>
      <w:r w:rsidR="00FB5C78">
        <w:t>u</w:t>
      </w:r>
      <w:r w:rsidR="0033764E" w:rsidRPr="00B44FDC">
        <w:t>n je dat mee voorkomen</w:t>
      </w:r>
      <w:r w:rsidR="00FB5C78">
        <w:t>.</w:t>
      </w:r>
      <w:r w:rsidR="001A4028">
        <w:t xml:space="preserve"> </w:t>
      </w:r>
      <w:r w:rsidR="00FB5C78">
        <w:t xml:space="preserve">Dat </w:t>
      </w:r>
      <w:r w:rsidR="0033764E" w:rsidRPr="00B44FDC">
        <w:t>moeten we met elkaar afspreken</w:t>
      </w:r>
      <w:r w:rsidR="001A4028">
        <w:t>,</w:t>
      </w:r>
      <w:r w:rsidR="0033764E" w:rsidRPr="00B44FDC">
        <w:t xml:space="preserve"> ook als is dat lastig. Nog lastiger dan huisuitzetting is </w:t>
      </w:r>
      <w:r w:rsidR="001A4028">
        <w:t>mensen</w:t>
      </w:r>
      <w:r w:rsidR="0033764E" w:rsidRPr="00B44FDC">
        <w:t xml:space="preserve"> weer in een huis te krijgen, tijdelij</w:t>
      </w:r>
      <w:r w:rsidR="00FB5C78">
        <w:t xml:space="preserve">ke opvang </w:t>
      </w:r>
      <w:r w:rsidR="001A4028">
        <w:t xml:space="preserve">voor </w:t>
      </w:r>
      <w:r w:rsidR="00FB5C78">
        <w:t>kinderen</w:t>
      </w:r>
      <w:r w:rsidR="001A4028">
        <w:t xml:space="preserve"> te regelen, </w:t>
      </w:r>
      <w:r w:rsidR="00FB5C78">
        <w:t>etc. H</w:t>
      </w:r>
      <w:r w:rsidR="0033764E" w:rsidRPr="00B44FDC">
        <w:t>enri</w:t>
      </w:r>
      <w:r w:rsidR="00FB5C78">
        <w:t xml:space="preserve"> de Jong</w:t>
      </w:r>
      <w:r w:rsidR="0033764E" w:rsidRPr="00B44FDC">
        <w:t>: bij eigen huisuitzetting kunnen we als gemeenten niet alle gaten oplossen. Jeroen</w:t>
      </w:r>
      <w:r w:rsidR="00FB5C78">
        <w:t xml:space="preserve"> Verheijen</w:t>
      </w:r>
      <w:r w:rsidR="0033764E" w:rsidRPr="00B44FDC">
        <w:t xml:space="preserve">: </w:t>
      </w:r>
      <w:r w:rsidR="001A4028">
        <w:t xml:space="preserve">de </w:t>
      </w:r>
      <w:r w:rsidR="0033764E" w:rsidRPr="00B44FDC">
        <w:t xml:space="preserve">verordening is prima. </w:t>
      </w:r>
      <w:r w:rsidR="001A4028">
        <w:t>We moeten ons niet verliezen in t</w:t>
      </w:r>
      <w:r w:rsidR="0033764E" w:rsidRPr="00B44FDC">
        <w:t>heoretische discussies</w:t>
      </w:r>
      <w:r w:rsidR="001A4028">
        <w:t xml:space="preserve"> waardoor de </w:t>
      </w:r>
      <w:r w:rsidR="0033764E" w:rsidRPr="00B44FDC">
        <w:t>praktijk onmaakbaar</w:t>
      </w:r>
      <w:r w:rsidR="001A4028">
        <w:t xml:space="preserve"> wordt. Het is </w:t>
      </w:r>
      <w:r w:rsidR="0033764E" w:rsidRPr="00B44FDC">
        <w:t xml:space="preserve">zonde </w:t>
      </w:r>
      <w:r w:rsidR="00FB5C78">
        <w:t xml:space="preserve">van de </w:t>
      </w:r>
      <w:r w:rsidR="0033764E" w:rsidRPr="00B44FDC">
        <w:t>energie</w:t>
      </w:r>
      <w:r w:rsidR="00FB5C78">
        <w:t xml:space="preserve"> om aan de verordening te sleutelen</w:t>
      </w:r>
      <w:r w:rsidR="0033764E" w:rsidRPr="00B44FDC">
        <w:t>. Laten we ons richt</w:t>
      </w:r>
      <w:r w:rsidR="00FB5C78">
        <w:t xml:space="preserve">en op </w:t>
      </w:r>
      <w:r w:rsidR="001A4028">
        <w:t xml:space="preserve">het </w:t>
      </w:r>
      <w:r w:rsidR="00FB5C78">
        <w:t xml:space="preserve">matchen </w:t>
      </w:r>
      <w:r w:rsidR="001A4028">
        <w:t xml:space="preserve">van </w:t>
      </w:r>
      <w:r w:rsidR="00FB5C78">
        <w:t>vraag en aanbod. M</w:t>
      </w:r>
      <w:r w:rsidR="0033764E" w:rsidRPr="00B44FDC">
        <w:t>arijke</w:t>
      </w:r>
      <w:r w:rsidR="00FB5C78">
        <w:t xml:space="preserve"> Minderman (Dunavie)</w:t>
      </w:r>
      <w:r w:rsidR="0033764E" w:rsidRPr="00B44FDC">
        <w:t xml:space="preserve">: </w:t>
      </w:r>
      <w:r w:rsidR="001A4028">
        <w:t xml:space="preserve">de </w:t>
      </w:r>
      <w:r w:rsidR="0033764E" w:rsidRPr="00B44FDC">
        <w:t>druk op de sociale woningmarkt</w:t>
      </w:r>
      <w:r w:rsidR="00FB5C78">
        <w:t xml:space="preserve"> neemt toe. Ook bij de </w:t>
      </w:r>
      <w:r w:rsidR="0033764E" w:rsidRPr="00B44FDC">
        <w:t>contingent</w:t>
      </w:r>
      <w:r>
        <w:t>-</w:t>
      </w:r>
      <w:r w:rsidR="0033764E" w:rsidRPr="00B44FDC">
        <w:t>regeling</w:t>
      </w:r>
      <w:r w:rsidR="00FB5C78">
        <w:t xml:space="preserve"> neemt de v</w:t>
      </w:r>
      <w:r w:rsidR="0033764E" w:rsidRPr="00B44FDC">
        <w:t xml:space="preserve">raag </w:t>
      </w:r>
      <w:r w:rsidR="00FB5C78">
        <w:t>t</w:t>
      </w:r>
      <w:r w:rsidR="0033764E" w:rsidRPr="00B44FDC">
        <w:t xml:space="preserve">oe. </w:t>
      </w:r>
      <w:r w:rsidR="001A4028">
        <w:t>Er is s</w:t>
      </w:r>
      <w:r w:rsidR="0033764E" w:rsidRPr="00B44FDC">
        <w:t>teeds meer vraag om preventieve huisuitzetting of uithuisplaatsing op te lossen</w:t>
      </w:r>
      <w:r w:rsidR="00FB5C78">
        <w:t xml:space="preserve"> via de contingent</w:t>
      </w:r>
      <w:r>
        <w:t>-</w:t>
      </w:r>
      <w:r w:rsidR="00FB5C78">
        <w:t>regeling</w:t>
      </w:r>
      <w:r w:rsidR="0033764E" w:rsidRPr="00B44FDC">
        <w:t>, i</w:t>
      </w:r>
      <w:r w:rsidR="00FB5C78">
        <w:t>.</w:t>
      </w:r>
      <w:r w:rsidR="0033764E" w:rsidRPr="00B44FDC">
        <w:t>p</w:t>
      </w:r>
      <w:r w:rsidR="00FB5C78">
        <w:t>.</w:t>
      </w:r>
      <w:r w:rsidR="0033764E" w:rsidRPr="00B44FDC">
        <w:t xml:space="preserve">v </w:t>
      </w:r>
      <w:r w:rsidR="00FB5C78">
        <w:t>dat we met de contingent</w:t>
      </w:r>
      <w:r>
        <w:t>-</w:t>
      </w:r>
      <w:r w:rsidR="00FB5C78">
        <w:t xml:space="preserve">regeling de </w:t>
      </w:r>
      <w:r w:rsidR="0033764E" w:rsidRPr="00B44FDC">
        <w:t>doo</w:t>
      </w:r>
      <w:r w:rsidR="00FB5C78">
        <w:t>r</w:t>
      </w:r>
      <w:r w:rsidR="0033764E" w:rsidRPr="00B44FDC">
        <w:t xml:space="preserve">stroming vanuit intramuraal naar zelfstandige </w:t>
      </w:r>
      <w:r w:rsidRPr="00B44FDC">
        <w:t>huisvesting</w:t>
      </w:r>
      <w:r w:rsidR="00FB5C78">
        <w:t xml:space="preserve"> regelen</w:t>
      </w:r>
      <w:r w:rsidR="0033764E" w:rsidRPr="00B44FDC">
        <w:t xml:space="preserve">. </w:t>
      </w:r>
      <w:r w:rsidR="001A4028">
        <w:t>De r</w:t>
      </w:r>
      <w:r w:rsidR="0033764E" w:rsidRPr="00B44FDC">
        <w:t xml:space="preserve">eden is dat </w:t>
      </w:r>
      <w:r w:rsidR="001A4028">
        <w:t xml:space="preserve">een </w:t>
      </w:r>
      <w:r w:rsidR="0033764E" w:rsidRPr="00B44FDC">
        <w:t>tripartiet</w:t>
      </w:r>
      <w:r w:rsidR="001A4028">
        <w:t>-</w:t>
      </w:r>
      <w:r w:rsidR="0033764E" w:rsidRPr="00B44FDC">
        <w:t xml:space="preserve">contract gewenst is en zorg voor twee jaar </w:t>
      </w:r>
      <w:r w:rsidR="00FB5C78" w:rsidRPr="00B44FDC">
        <w:t>verzekert</w:t>
      </w:r>
      <w:r w:rsidR="0033764E" w:rsidRPr="00B44FDC">
        <w:t xml:space="preserve"> is. Het is niet aan zorgpartijen om te bepalen wie urgent is. Roos</w:t>
      </w:r>
      <w:r w:rsidR="00FB5C78">
        <w:t xml:space="preserve"> van Gelderen (Leiden)</w:t>
      </w:r>
      <w:r w:rsidR="0033764E" w:rsidRPr="00B44FDC">
        <w:t>: we moeten als gemeenten gaan kijken wie urgent is. Jeroen</w:t>
      </w:r>
      <w:r w:rsidR="00FB5C78">
        <w:t xml:space="preserve"> Verheijen</w:t>
      </w:r>
      <w:r w:rsidR="0033764E" w:rsidRPr="00B44FDC">
        <w:t xml:space="preserve">: we moeten </w:t>
      </w:r>
      <w:r w:rsidR="00FB5C78">
        <w:t xml:space="preserve">voor oplossingen </w:t>
      </w:r>
      <w:r w:rsidR="0033764E" w:rsidRPr="00B44FDC">
        <w:t>breder kijken dan alleen naar corporaties. </w:t>
      </w:r>
    </w:p>
    <w:p w:rsidR="00FB5C78" w:rsidRDefault="00FB5C78" w:rsidP="007C3F9C">
      <w:pPr>
        <w:spacing w:line="271" w:lineRule="auto"/>
        <w:jc w:val="both"/>
      </w:pPr>
    </w:p>
    <w:p w:rsidR="000016A0" w:rsidRPr="001A4028" w:rsidRDefault="0033764E" w:rsidP="007C3F9C">
      <w:pPr>
        <w:spacing w:line="271" w:lineRule="auto"/>
        <w:jc w:val="both"/>
        <w:rPr>
          <w:i/>
        </w:rPr>
      </w:pPr>
      <w:r w:rsidRPr="001A4028">
        <w:rPr>
          <w:i/>
        </w:rPr>
        <w:t xml:space="preserve">Hoe </w:t>
      </w:r>
      <w:r w:rsidR="000016A0" w:rsidRPr="001A4028">
        <w:rPr>
          <w:i/>
        </w:rPr>
        <w:t xml:space="preserve">kunnen gemeenten </w:t>
      </w:r>
      <w:r w:rsidRPr="001A4028">
        <w:rPr>
          <w:i/>
        </w:rPr>
        <w:t>anticiperen op flexibele vraag spoedzoekers</w:t>
      </w:r>
      <w:r w:rsidR="000016A0" w:rsidRPr="001A4028">
        <w:rPr>
          <w:i/>
        </w:rPr>
        <w:t>?</w:t>
      </w:r>
    </w:p>
    <w:p w:rsidR="0033764E" w:rsidRPr="00B44FDC" w:rsidRDefault="001A4028" w:rsidP="007C3F9C">
      <w:pPr>
        <w:spacing w:line="271" w:lineRule="auto"/>
        <w:jc w:val="both"/>
      </w:pPr>
      <w:r>
        <w:t>Dhr.</w:t>
      </w:r>
      <w:r w:rsidR="0033764E" w:rsidRPr="00B44FDC">
        <w:t xml:space="preserve"> V</w:t>
      </w:r>
      <w:r w:rsidR="000016A0">
        <w:t xml:space="preserve">an </w:t>
      </w:r>
      <w:r w:rsidR="0033764E" w:rsidRPr="00B44FDC">
        <w:t>d</w:t>
      </w:r>
      <w:r w:rsidR="000016A0">
        <w:t>er</w:t>
      </w:r>
      <w:r w:rsidR="0033764E" w:rsidRPr="00B44FDC">
        <w:t xml:space="preserve"> Spijk</w:t>
      </w:r>
      <w:r w:rsidR="000016A0">
        <w:t xml:space="preserve"> (Katwijk)</w:t>
      </w:r>
      <w:r w:rsidR="0033764E" w:rsidRPr="00B44FDC">
        <w:t xml:space="preserve">: </w:t>
      </w:r>
      <w:r>
        <w:t>Katwijk</w:t>
      </w:r>
      <w:r w:rsidR="0033764E" w:rsidRPr="00B44FDC">
        <w:t xml:space="preserve"> realise</w:t>
      </w:r>
      <w:r>
        <w:t>ert</w:t>
      </w:r>
      <w:r w:rsidR="0033764E" w:rsidRPr="00B44FDC">
        <w:t xml:space="preserve"> net als Leiden tijdelijke huisvesting voor 10 jaar</w:t>
      </w:r>
      <w:r>
        <w:t>. Dit doen we</w:t>
      </w:r>
      <w:r w:rsidR="0033764E" w:rsidRPr="00B44FDC">
        <w:t xml:space="preserve"> naast de Zanderij. Dat zou in meer gemeenten kunnen. </w:t>
      </w:r>
      <w:r>
        <w:t xml:space="preserve">De </w:t>
      </w:r>
      <w:r w:rsidR="0033764E" w:rsidRPr="00B44FDC">
        <w:t>Magic</w:t>
      </w:r>
      <w:r>
        <w:t>-</w:t>
      </w:r>
      <w:r w:rsidR="0033764E" w:rsidRPr="00B44FDC">
        <w:t xml:space="preserve">mix word toegepast. </w:t>
      </w:r>
      <w:r w:rsidR="000016A0">
        <w:t>H</w:t>
      </w:r>
      <w:r w:rsidR="0033764E" w:rsidRPr="00B44FDC">
        <w:t>enri de Jong</w:t>
      </w:r>
      <w:r w:rsidR="000016A0">
        <w:t xml:space="preserve"> (Noordwijkerhout): dat</w:t>
      </w:r>
      <w:r w:rsidR="0033764E" w:rsidRPr="00B44FDC">
        <w:t xml:space="preserve">: gaan we niet doen. </w:t>
      </w:r>
      <w:r>
        <w:t>Wij h</w:t>
      </w:r>
      <w:r w:rsidR="0033764E" w:rsidRPr="00B44FDC">
        <w:t xml:space="preserve">echten aan </w:t>
      </w:r>
      <w:r>
        <w:t xml:space="preserve">de </w:t>
      </w:r>
      <w:r w:rsidR="0033764E" w:rsidRPr="00B44FDC">
        <w:t>kwaliteit</w:t>
      </w:r>
      <w:r>
        <w:t xml:space="preserve"> van de </w:t>
      </w:r>
      <w:r w:rsidR="0033764E" w:rsidRPr="00B44FDC">
        <w:t xml:space="preserve">openbare ruimte en </w:t>
      </w:r>
      <w:r>
        <w:t xml:space="preserve">de </w:t>
      </w:r>
      <w:r w:rsidR="0033764E" w:rsidRPr="00B44FDC">
        <w:t xml:space="preserve">kwaliteit </w:t>
      </w:r>
      <w:r>
        <w:t xml:space="preserve">van de </w:t>
      </w:r>
      <w:r w:rsidR="0033764E" w:rsidRPr="00B44FDC">
        <w:t xml:space="preserve">woningen. </w:t>
      </w:r>
      <w:r>
        <w:t>We hebben l</w:t>
      </w:r>
      <w:r w:rsidR="0033764E" w:rsidRPr="00B44FDC">
        <w:t xml:space="preserve">iever geen verrommeling. Liever </w:t>
      </w:r>
      <w:r>
        <w:t xml:space="preserve">integreren we </w:t>
      </w:r>
      <w:r w:rsidR="0033764E" w:rsidRPr="00B44FDC">
        <w:t xml:space="preserve">oplossingen in </w:t>
      </w:r>
      <w:r>
        <w:t>reguliere wijken. Mogelijk</w:t>
      </w:r>
      <w:r w:rsidR="0033764E" w:rsidRPr="00B44FDC">
        <w:t xml:space="preserve"> </w:t>
      </w:r>
      <w:r>
        <w:t>zijn regelaanpassingen nodig om da</w:t>
      </w:r>
      <w:r w:rsidR="0033764E" w:rsidRPr="00B44FDC">
        <w:t>t mogelijk te maken. Roos</w:t>
      </w:r>
      <w:r w:rsidR="000016A0">
        <w:t xml:space="preserve"> van Gelderen (Leiden)</w:t>
      </w:r>
      <w:r w:rsidR="0033764E" w:rsidRPr="00B44FDC">
        <w:t xml:space="preserve">: laten we bij elkaar gaan kijken naar </w:t>
      </w:r>
      <w:r>
        <w:t xml:space="preserve">goede </w:t>
      </w:r>
      <w:r w:rsidR="0033764E" w:rsidRPr="00B44FDC">
        <w:t>voorbeelden. De tijdelijke woningen in Leiden zijn juist in de wijk gezet om de wijk op te knappen</w:t>
      </w:r>
      <w:r>
        <w:t>,</w:t>
      </w:r>
      <w:r w:rsidR="0033764E" w:rsidRPr="00B44FDC">
        <w:t xml:space="preserve"> ondanks dat ze er tijdelijk zijn. </w:t>
      </w:r>
      <w:r w:rsidR="000016A0">
        <w:t>K</w:t>
      </w:r>
      <w:r w:rsidR="0033764E" w:rsidRPr="00B44FDC">
        <w:t xml:space="preserve">oos </w:t>
      </w:r>
      <w:r w:rsidR="000016A0">
        <w:t>V</w:t>
      </w:r>
      <w:r w:rsidR="0033764E" w:rsidRPr="00B44FDC">
        <w:t>ennik</w:t>
      </w:r>
      <w:r w:rsidR="000016A0">
        <w:t xml:space="preserve"> (Zoeterwoude)</w:t>
      </w:r>
      <w:r w:rsidR="0033764E" w:rsidRPr="00B44FDC">
        <w:t xml:space="preserve">: </w:t>
      </w:r>
      <w:r>
        <w:t xml:space="preserve">de </w:t>
      </w:r>
      <w:r w:rsidR="0033764E" w:rsidRPr="00B44FDC">
        <w:t>max</w:t>
      </w:r>
      <w:r w:rsidR="000016A0">
        <w:t xml:space="preserve">imale </w:t>
      </w:r>
      <w:r w:rsidR="0033764E" w:rsidRPr="00B44FDC">
        <w:t>v</w:t>
      </w:r>
      <w:r w:rsidR="000016A0">
        <w:t>e</w:t>
      </w:r>
      <w:r w:rsidR="0033764E" w:rsidRPr="00B44FDC">
        <w:t xml:space="preserve">rgunning </w:t>
      </w:r>
      <w:r>
        <w:t xml:space="preserve">is </w:t>
      </w:r>
      <w:r w:rsidR="0033764E" w:rsidRPr="00B44FDC">
        <w:t xml:space="preserve">voor 10 jaar, qua exploitatie </w:t>
      </w:r>
      <w:r>
        <w:t xml:space="preserve">is </w:t>
      </w:r>
      <w:r w:rsidR="0033764E" w:rsidRPr="00B44FDC">
        <w:t>langer nodig</w:t>
      </w:r>
      <w:r>
        <w:t>. Je moet</w:t>
      </w:r>
      <w:r w:rsidR="0033764E" w:rsidRPr="00B44FDC">
        <w:t xml:space="preserve"> dus </w:t>
      </w:r>
      <w:r w:rsidR="000016A0">
        <w:t xml:space="preserve">de tijdelijke huisvesting </w:t>
      </w:r>
      <w:r w:rsidR="0033764E" w:rsidRPr="00B44FDC">
        <w:t>wel kunnen verplaatsen.</w:t>
      </w:r>
      <w:r w:rsidR="000016A0">
        <w:t xml:space="preserve"> H</w:t>
      </w:r>
      <w:r w:rsidR="0033764E" w:rsidRPr="00B44FDC">
        <w:t>ier liggen kansen voor de regio. V</w:t>
      </w:r>
      <w:r w:rsidR="000016A0">
        <w:t xml:space="preserve">an </w:t>
      </w:r>
      <w:r w:rsidR="0033764E" w:rsidRPr="00B44FDC">
        <w:t>d</w:t>
      </w:r>
      <w:r w:rsidR="000016A0">
        <w:t>er</w:t>
      </w:r>
      <w:r w:rsidR="0033764E" w:rsidRPr="00B44FDC">
        <w:t xml:space="preserve"> Spijk</w:t>
      </w:r>
      <w:r w:rsidR="000016A0">
        <w:t xml:space="preserve"> (Katwijk)</w:t>
      </w:r>
      <w:r w:rsidR="0033764E" w:rsidRPr="00B44FDC">
        <w:t xml:space="preserve">: </w:t>
      </w:r>
      <w:r>
        <w:t xml:space="preserve">met plaatsong van tijdelijke huisvesting geef je een </w:t>
      </w:r>
      <w:r w:rsidR="0033764E" w:rsidRPr="00B44FDC">
        <w:t>signaal richting burgers dat er daardoor ruimte komt in reguliere voorraad voor gewone</w:t>
      </w:r>
      <w:r>
        <w:t xml:space="preserve"> zoekers</w:t>
      </w:r>
      <w:r w:rsidR="0033764E" w:rsidRPr="00B44FDC">
        <w:t xml:space="preserve">. Henri de </w:t>
      </w:r>
      <w:r w:rsidR="000016A0">
        <w:t>J</w:t>
      </w:r>
      <w:r w:rsidR="0033764E" w:rsidRPr="00B44FDC">
        <w:t>ong</w:t>
      </w:r>
      <w:r w:rsidR="000016A0">
        <w:t xml:space="preserve"> (Noordwijkerhout)</w:t>
      </w:r>
      <w:r w:rsidR="0033764E" w:rsidRPr="00B44FDC">
        <w:t xml:space="preserve">: houdt rekening met </w:t>
      </w:r>
      <w:r>
        <w:t xml:space="preserve">de </w:t>
      </w:r>
      <w:r w:rsidR="0033764E" w:rsidRPr="00B44FDC">
        <w:t>draa</w:t>
      </w:r>
      <w:r>
        <w:t>g</w:t>
      </w:r>
      <w:r w:rsidR="0033764E" w:rsidRPr="00B44FDC">
        <w:t>kracht van de wijk en zichtbaarheid van doelgroepen doordat huisvesting kwalitatief minder is. </w:t>
      </w:r>
    </w:p>
    <w:p w:rsidR="0033764E" w:rsidRPr="00B44FDC" w:rsidRDefault="002F15FD" w:rsidP="007C3F9C">
      <w:pPr>
        <w:spacing w:line="271" w:lineRule="auto"/>
        <w:jc w:val="both"/>
      </w:pPr>
      <w:r>
        <w:t>Graag wil ik kennis u</w:t>
      </w:r>
      <w:r w:rsidR="0033764E" w:rsidRPr="00B44FDC">
        <w:t>itwisselen over financiering, regelgeving, tijdelijke woonvormen, kennis ove</w:t>
      </w:r>
      <w:r w:rsidR="000016A0">
        <w:t>r</w:t>
      </w:r>
      <w:r w:rsidR="0033764E" w:rsidRPr="00B44FDC">
        <w:t xml:space="preserve"> andere huisvesters dan corporaties voo</w:t>
      </w:r>
      <w:r w:rsidR="000016A0">
        <w:t>r bijzondere doelgroepen. Ro</w:t>
      </w:r>
      <w:r w:rsidR="0033764E" w:rsidRPr="00B44FDC">
        <w:t>os</w:t>
      </w:r>
      <w:r w:rsidR="000016A0">
        <w:t xml:space="preserve"> van Gelderen (Leiden)</w:t>
      </w:r>
      <w:r>
        <w:t>:</w:t>
      </w:r>
      <w:r w:rsidR="000016A0">
        <w:t xml:space="preserve"> </w:t>
      </w:r>
      <w:r>
        <w:t xml:space="preserve">project </w:t>
      </w:r>
      <w:r w:rsidR="000016A0">
        <w:t>R</w:t>
      </w:r>
      <w:r w:rsidR="0033764E" w:rsidRPr="00B44FDC">
        <w:t xml:space="preserve">obijnhof </w:t>
      </w:r>
      <w:r w:rsidR="000016A0">
        <w:t xml:space="preserve">is hiervan een </w:t>
      </w:r>
      <w:r w:rsidR="0033764E" w:rsidRPr="00B44FDC">
        <w:t>voorbeeld. Libertas</w:t>
      </w:r>
      <w:r>
        <w:t>,</w:t>
      </w:r>
      <w:r w:rsidR="0033764E" w:rsidRPr="00B44FDC">
        <w:t xml:space="preserve"> </w:t>
      </w:r>
      <w:r w:rsidR="000016A0">
        <w:t xml:space="preserve">de </w:t>
      </w:r>
      <w:r w:rsidR="0033764E" w:rsidRPr="00B44FDC">
        <w:t xml:space="preserve">eigenaar wil tijdelijke invulling tijdens leegstand. De </w:t>
      </w:r>
      <w:r w:rsidR="000016A0">
        <w:t>H</w:t>
      </w:r>
      <w:r w:rsidR="0033764E" w:rsidRPr="00B44FDC">
        <w:t>uismeestes is verhuurder voor doelgroepen studenten</w:t>
      </w:r>
      <w:r>
        <w:t>,</w:t>
      </w:r>
      <w:r w:rsidR="0033764E" w:rsidRPr="00B44FDC">
        <w:t xml:space="preserve"> statushouders en ggz-</w:t>
      </w:r>
      <w:r w:rsidR="006F7E0C" w:rsidRPr="00B44FDC">
        <w:t>cliënten</w:t>
      </w:r>
      <w:r w:rsidR="0033764E" w:rsidRPr="00B44FDC">
        <w:t xml:space="preserve">. Laten we best practices en </w:t>
      </w:r>
      <w:r>
        <w:t xml:space="preserve">een </w:t>
      </w:r>
      <w:r w:rsidR="0033764E" w:rsidRPr="00B44FDC">
        <w:t xml:space="preserve">zwarte lijst uitwisselen van huisvesters.  Homeflex is huisvester voor arbeidsmigranten waar </w:t>
      </w:r>
      <w:r w:rsidR="000016A0">
        <w:t>K</w:t>
      </w:r>
      <w:r w:rsidR="0033764E" w:rsidRPr="00B44FDC">
        <w:t>atwijk goede ervaringen mee heeft. </w:t>
      </w:r>
    </w:p>
    <w:p w:rsidR="000016A0" w:rsidRDefault="000016A0" w:rsidP="007C3F9C">
      <w:pPr>
        <w:spacing w:line="271" w:lineRule="auto"/>
        <w:jc w:val="both"/>
      </w:pPr>
    </w:p>
    <w:p w:rsidR="00736F93" w:rsidRPr="00941626" w:rsidRDefault="00736F93" w:rsidP="00736F93">
      <w:pPr>
        <w:spacing w:line="271" w:lineRule="auto"/>
        <w:jc w:val="both"/>
        <w:rPr>
          <w:i/>
        </w:rPr>
      </w:pPr>
      <w:r w:rsidRPr="00941626">
        <w:rPr>
          <w:i/>
        </w:rPr>
        <w:t>Conclusies</w:t>
      </w:r>
      <w:r w:rsidR="002C0335">
        <w:rPr>
          <w:i/>
        </w:rPr>
        <w:t xml:space="preserve"> woon-deelsessies</w:t>
      </w:r>
    </w:p>
    <w:p w:rsidR="00736F93" w:rsidRDefault="00736F93" w:rsidP="00736F93">
      <w:pPr>
        <w:pStyle w:val="Lijstalinea"/>
        <w:numPr>
          <w:ilvl w:val="0"/>
          <w:numId w:val="4"/>
        </w:numPr>
        <w:spacing w:line="271" w:lineRule="auto"/>
        <w:jc w:val="both"/>
      </w:pPr>
      <w:r>
        <w:t>De huisvestingsbehoefte van bijzondere doelgroepen en spoedzoekers moet zowel k</w:t>
      </w:r>
      <w:r w:rsidRPr="00B44FDC">
        <w:t xml:space="preserve">wantitatief </w:t>
      </w:r>
      <w:r>
        <w:t>als</w:t>
      </w:r>
      <w:r w:rsidRPr="00B44FDC">
        <w:t xml:space="preserve"> kwalitatief in kaart </w:t>
      </w:r>
      <w:r>
        <w:t>worden gebracht</w:t>
      </w:r>
      <w:r w:rsidRPr="00B44FDC">
        <w:t xml:space="preserve">. </w:t>
      </w:r>
    </w:p>
    <w:p w:rsidR="00736F93" w:rsidRDefault="00736F93" w:rsidP="00736F93">
      <w:pPr>
        <w:pStyle w:val="Lijstalinea"/>
        <w:numPr>
          <w:ilvl w:val="0"/>
          <w:numId w:val="4"/>
        </w:numPr>
        <w:spacing w:line="271" w:lineRule="auto"/>
        <w:jc w:val="both"/>
      </w:pPr>
      <w:r>
        <w:t>Er is een p</w:t>
      </w:r>
      <w:r w:rsidRPr="00B44FDC">
        <w:t>ermanent gebouw voor tijdelijk</w:t>
      </w:r>
      <w:r>
        <w:t xml:space="preserve">e huisvesting </w:t>
      </w:r>
      <w:r w:rsidRPr="00B44FDC">
        <w:t xml:space="preserve">nodig. </w:t>
      </w:r>
    </w:p>
    <w:p w:rsidR="00736F93" w:rsidRDefault="00736F93" w:rsidP="00736F93">
      <w:pPr>
        <w:pStyle w:val="Lijstalinea"/>
        <w:numPr>
          <w:ilvl w:val="0"/>
          <w:numId w:val="4"/>
        </w:numPr>
        <w:spacing w:line="271" w:lineRule="auto"/>
        <w:jc w:val="both"/>
      </w:pPr>
      <w:r>
        <w:t>Bijzondere doelgroepen en spoedzoekers</w:t>
      </w:r>
      <w:r w:rsidRPr="00736F93">
        <w:t xml:space="preserve"> </w:t>
      </w:r>
      <w:r>
        <w:t>hebben met name</w:t>
      </w:r>
      <w:r w:rsidRPr="00736F93">
        <w:t xml:space="preserve"> </w:t>
      </w:r>
      <w:r>
        <w:t>k</w:t>
      </w:r>
      <w:r w:rsidRPr="00B44FDC">
        <w:t>leinere woonvormen</w:t>
      </w:r>
      <w:r>
        <w:t xml:space="preserve"> nodig</w:t>
      </w:r>
      <w:r w:rsidRPr="00B44FDC">
        <w:t xml:space="preserve">. </w:t>
      </w:r>
    </w:p>
    <w:p w:rsidR="00736F93" w:rsidRDefault="00736F93" w:rsidP="00736F93">
      <w:pPr>
        <w:pStyle w:val="Lijstalinea"/>
        <w:numPr>
          <w:ilvl w:val="0"/>
          <w:numId w:val="4"/>
        </w:numPr>
        <w:spacing w:line="271" w:lineRule="auto"/>
        <w:jc w:val="both"/>
      </w:pPr>
      <w:r>
        <w:t>De h</w:t>
      </w:r>
      <w:r w:rsidRPr="00B44FDC">
        <w:t xml:space="preserve">uisvestingsverordening </w:t>
      </w:r>
      <w:r>
        <w:t xml:space="preserve">is </w:t>
      </w:r>
      <w:r w:rsidRPr="00B44FDC">
        <w:t xml:space="preserve">op zich prima, </w:t>
      </w:r>
      <w:r>
        <w:t xml:space="preserve">we moeten </w:t>
      </w:r>
      <w:r w:rsidRPr="00B44FDC">
        <w:t xml:space="preserve">wel kijken naar </w:t>
      </w:r>
      <w:r>
        <w:t xml:space="preserve">de </w:t>
      </w:r>
      <w:r w:rsidRPr="00B44FDC">
        <w:t>contingent</w:t>
      </w:r>
      <w:r>
        <w:t>-regel</w:t>
      </w:r>
      <w:r w:rsidRPr="00B44FDC">
        <w:t xml:space="preserve">ing. </w:t>
      </w:r>
      <w:r>
        <w:t>A</w:t>
      </w:r>
      <w:r w:rsidRPr="00B44FDC">
        <w:t xml:space="preserve">ls </w:t>
      </w:r>
      <w:r>
        <w:t xml:space="preserve">de regionale </w:t>
      </w:r>
      <w:r w:rsidRPr="00B44FDC">
        <w:t xml:space="preserve">woonvisie afwijkt van </w:t>
      </w:r>
      <w:r>
        <w:t xml:space="preserve">de </w:t>
      </w:r>
      <w:r w:rsidRPr="00B44FDC">
        <w:t xml:space="preserve">huisvestingsverordening, dan moeten we </w:t>
      </w:r>
      <w:r>
        <w:t xml:space="preserve">de verordening </w:t>
      </w:r>
      <w:r w:rsidRPr="00B44FDC">
        <w:t xml:space="preserve">tussentijds aanpassen. </w:t>
      </w:r>
      <w:r>
        <w:t>De u</w:t>
      </w:r>
      <w:r w:rsidRPr="00B44FDC">
        <w:t xml:space="preserve">rgentie </w:t>
      </w:r>
      <w:r>
        <w:t xml:space="preserve">voor </w:t>
      </w:r>
      <w:r w:rsidRPr="00B44FDC">
        <w:t>statushouder</w:t>
      </w:r>
      <w:r>
        <w:t>s</w:t>
      </w:r>
      <w:r w:rsidRPr="00B44FDC">
        <w:t xml:space="preserve"> is hierin al goed geregeld. </w:t>
      </w:r>
    </w:p>
    <w:p w:rsidR="00736F93" w:rsidRDefault="00736F93" w:rsidP="00736F93">
      <w:pPr>
        <w:spacing w:line="271" w:lineRule="auto"/>
        <w:jc w:val="both"/>
      </w:pPr>
    </w:p>
    <w:p w:rsidR="00736F93" w:rsidRPr="00B44FDC" w:rsidRDefault="00736F93" w:rsidP="00736F93">
      <w:pPr>
        <w:spacing w:line="271" w:lineRule="auto"/>
        <w:jc w:val="both"/>
      </w:pPr>
      <w:r w:rsidRPr="00B44FDC">
        <w:t>Evert Jan</w:t>
      </w:r>
      <w:r>
        <w:t xml:space="preserve"> Nieuwenhuis (DB Holland Rijnland) is</w:t>
      </w:r>
      <w:r w:rsidRPr="00B44FDC">
        <w:t xml:space="preserve"> blij dat helder wordt waar de behoefte ligt. </w:t>
      </w:r>
      <w:r>
        <w:t>Hij z</w:t>
      </w:r>
      <w:r w:rsidRPr="00B44FDC">
        <w:t xml:space="preserve">it nog met </w:t>
      </w:r>
      <w:r>
        <w:t xml:space="preserve">de </w:t>
      </w:r>
      <w:r w:rsidRPr="00B44FDC">
        <w:t xml:space="preserve">vraag of we als regio doelgroepen moeten verdelen op basis van kracht van individuele gemeenten. </w:t>
      </w:r>
      <w:r>
        <w:t>Een o</w:t>
      </w:r>
      <w:r w:rsidRPr="00B44FDC">
        <w:t xml:space="preserve">nderzoek </w:t>
      </w:r>
      <w:r>
        <w:t xml:space="preserve">naar waar </w:t>
      </w:r>
      <w:r w:rsidRPr="00B44FDC">
        <w:t xml:space="preserve">afgewezen urgenten </w:t>
      </w:r>
      <w:r>
        <w:t xml:space="preserve">blijven is </w:t>
      </w:r>
      <w:r w:rsidRPr="00B44FDC">
        <w:t xml:space="preserve">ook interessant. </w:t>
      </w:r>
      <w:r>
        <w:t>Dit z</w:t>
      </w:r>
      <w:r w:rsidRPr="00B44FDC">
        <w:t xml:space="preserve">it nu nog niet in de opdracht. </w:t>
      </w:r>
      <w:r>
        <w:t>Daar k</w:t>
      </w:r>
      <w:r w:rsidRPr="00B44FDC">
        <w:t>omen we op terug.</w:t>
      </w:r>
    </w:p>
    <w:p w:rsidR="00736F93" w:rsidRDefault="00736F93" w:rsidP="007C3F9C">
      <w:pPr>
        <w:spacing w:line="271" w:lineRule="auto"/>
        <w:jc w:val="both"/>
      </w:pPr>
    </w:p>
    <w:p w:rsidR="0033764E" w:rsidRPr="00B44FDC" w:rsidRDefault="0033764E" w:rsidP="007C3F9C">
      <w:pPr>
        <w:spacing w:line="271" w:lineRule="auto"/>
        <w:jc w:val="both"/>
      </w:pPr>
      <w:r w:rsidRPr="00B44FDC">
        <w:t>Roos</w:t>
      </w:r>
      <w:r w:rsidR="006F7E0C">
        <w:t xml:space="preserve"> van G</w:t>
      </w:r>
      <w:r w:rsidR="000016A0">
        <w:t>elderen (Leiden)</w:t>
      </w:r>
      <w:r w:rsidRPr="00B44FDC">
        <w:t>: we zien hoe belangrijk het is om van elkaar op de hoogte te zijn, zowel tussen wonen en zorg als gemeenten onderling. </w:t>
      </w:r>
    </w:p>
    <w:p w:rsidR="0033764E" w:rsidRPr="00B44FDC" w:rsidRDefault="000016A0" w:rsidP="007C3F9C">
      <w:pPr>
        <w:spacing w:line="271" w:lineRule="auto"/>
        <w:jc w:val="both"/>
      </w:pPr>
      <w:r>
        <w:t>Mar</w:t>
      </w:r>
      <w:r w:rsidR="0033764E" w:rsidRPr="00B44FDC">
        <w:t>leen</w:t>
      </w:r>
      <w:r>
        <w:t xml:space="preserve"> Damen (Leiden)</w:t>
      </w:r>
      <w:r w:rsidR="0033764E" w:rsidRPr="00B44FDC">
        <w:t xml:space="preserve">: Ik gun ons samenwerking en gunnen </w:t>
      </w:r>
      <w:r w:rsidR="00882FAA">
        <w:t>a</w:t>
      </w:r>
      <w:r w:rsidR="0033764E" w:rsidRPr="00B44FDC">
        <w:t xml:space="preserve">an elkaar. </w:t>
      </w:r>
      <w:r w:rsidR="002F15FD">
        <w:t>W</w:t>
      </w:r>
      <w:r w:rsidR="0033764E" w:rsidRPr="00B44FDC">
        <w:t>oonmensen</w:t>
      </w:r>
      <w:r w:rsidR="002F15FD">
        <w:t xml:space="preserve"> zeggen</w:t>
      </w:r>
      <w:r w:rsidR="0033764E" w:rsidRPr="00B44FDC">
        <w:t xml:space="preserve">: maak </w:t>
      </w:r>
      <w:r w:rsidR="002F15FD">
        <w:t>de huisvestingsbehoefte</w:t>
      </w:r>
      <w:r w:rsidR="0033764E" w:rsidRPr="00B44FDC">
        <w:t xml:space="preserve"> concreet. W</w:t>
      </w:r>
      <w:r w:rsidR="006F7E0C">
        <w:t>MO</w:t>
      </w:r>
      <w:r w:rsidR="002F15FD">
        <w:t>-mensen zeggen</w:t>
      </w:r>
      <w:r w:rsidR="0033764E" w:rsidRPr="00B44FDC">
        <w:t xml:space="preserve">: we weten het niet precies. </w:t>
      </w:r>
      <w:r w:rsidR="002F15FD">
        <w:t>Deze w</w:t>
      </w:r>
      <w:r w:rsidR="0033764E" w:rsidRPr="00B44FDC">
        <w:t xml:space="preserve">erelden moeten meer met elkaar praten. Gemeenten moeten meer met </w:t>
      </w:r>
      <w:r w:rsidRPr="00B44FDC">
        <w:t>clië</w:t>
      </w:r>
      <w:r>
        <w:t>n</w:t>
      </w:r>
      <w:r w:rsidRPr="00B44FDC">
        <w:t>ten</w:t>
      </w:r>
      <w:r w:rsidR="0033764E" w:rsidRPr="00B44FDC">
        <w:t xml:space="preserve"> praten en met zorgaanbieders. </w:t>
      </w:r>
      <w:r>
        <w:t>Bas B</w:t>
      </w:r>
      <w:r w:rsidR="0033764E" w:rsidRPr="00B44FDC">
        <w:t>rekelmans</w:t>
      </w:r>
      <w:r>
        <w:t xml:space="preserve"> (Teylingen)</w:t>
      </w:r>
      <w:r w:rsidR="0033764E" w:rsidRPr="00B44FDC">
        <w:t xml:space="preserve">: als we elkaars taal niet spreken, </w:t>
      </w:r>
      <w:r>
        <w:t xml:space="preserve">vraag je dan eerst af wat jij kan doen om dat helder te krijgen: </w:t>
      </w:r>
      <w:r w:rsidR="0033764E" w:rsidRPr="00B44FDC">
        <w:t>woonwethouders moeten aangeven wat ze willen horen</w:t>
      </w:r>
      <w:r>
        <w:t>,</w:t>
      </w:r>
      <w:r w:rsidR="0033764E" w:rsidRPr="00B44FDC">
        <w:t xml:space="preserve"> welke vragen ze precies</w:t>
      </w:r>
      <w:r w:rsidR="002F15FD">
        <w:t xml:space="preserve"> hebben</w:t>
      </w:r>
      <w:r w:rsidR="0033764E" w:rsidRPr="00B44FDC">
        <w:t>. Floris</w:t>
      </w:r>
      <w:r>
        <w:t xml:space="preserve"> Schoonderwoerd (Kaag &amp; Braassem): in K</w:t>
      </w:r>
      <w:r w:rsidR="0033764E" w:rsidRPr="00B44FDC">
        <w:t>aag en</w:t>
      </w:r>
      <w:r>
        <w:t xml:space="preserve"> B</w:t>
      </w:r>
      <w:r w:rsidR="0033764E" w:rsidRPr="00B44FDC">
        <w:t xml:space="preserve">raassem </w:t>
      </w:r>
      <w:r w:rsidR="002F15FD">
        <w:t xml:space="preserve">ben ik net het </w:t>
      </w:r>
      <w:r w:rsidR="0033764E" w:rsidRPr="00B44FDC">
        <w:t xml:space="preserve">proces </w:t>
      </w:r>
      <w:r w:rsidR="002F15FD">
        <w:t xml:space="preserve">doorlopen. We hebben het er </w:t>
      </w:r>
      <w:r w:rsidR="0033764E" w:rsidRPr="00B44FDC">
        <w:t>met</w:t>
      </w:r>
      <w:r w:rsidR="002F15FD">
        <w:t xml:space="preserve"> de </w:t>
      </w:r>
      <w:r w:rsidR="0033764E" w:rsidRPr="00B44FDC">
        <w:t>corporatie gehad over prestatieafspraken</w:t>
      </w:r>
      <w:r w:rsidR="002F15FD">
        <w:t>. Dit is een</w:t>
      </w:r>
      <w:r w:rsidR="0033764E" w:rsidRPr="00B44FDC">
        <w:t xml:space="preserve"> heel beleidsrijk stuk geworden waar alle </w:t>
      </w:r>
      <w:r w:rsidRPr="00B44FDC">
        <w:t>verantwoordelijkheden</w:t>
      </w:r>
      <w:r w:rsidR="0033764E" w:rsidRPr="00B44FDC">
        <w:t xml:space="preserve"> van </w:t>
      </w:r>
      <w:r w:rsidR="002F15FD">
        <w:t>de g</w:t>
      </w:r>
      <w:r w:rsidR="0033764E" w:rsidRPr="00B44FDC">
        <w:t>emeente in mee zijn genomen</w:t>
      </w:r>
      <w:r w:rsidR="002F15FD">
        <w:t xml:space="preserve"> zoals </w:t>
      </w:r>
      <w:r w:rsidR="0033764E" w:rsidRPr="00B44FDC">
        <w:t>schuldhulpverlening, voorkomen huisuitzetting, maatschappelijke opvang, etc. </w:t>
      </w:r>
      <w:r>
        <w:t xml:space="preserve">Annette </w:t>
      </w:r>
      <w:r w:rsidR="0033764E" w:rsidRPr="00B44FDC">
        <w:t>Pietersen</w:t>
      </w:r>
      <w:r>
        <w:t xml:space="preserve"> (Nieuwkoop)</w:t>
      </w:r>
      <w:r w:rsidR="0033764E" w:rsidRPr="00B44FDC">
        <w:t xml:space="preserve">: </w:t>
      </w:r>
      <w:r w:rsidR="002F15FD">
        <w:t xml:space="preserve">de </w:t>
      </w:r>
      <w:r w:rsidR="0033764E" w:rsidRPr="00B44FDC">
        <w:t>proces</w:t>
      </w:r>
      <w:r w:rsidR="002F15FD">
        <w:t xml:space="preserve">sen van het opstellen van de regionale </w:t>
      </w:r>
      <w:r w:rsidR="0033764E" w:rsidRPr="00B44FDC">
        <w:t xml:space="preserve">woonvisie en </w:t>
      </w:r>
      <w:r w:rsidR="002F15FD">
        <w:t xml:space="preserve">het </w:t>
      </w:r>
      <w:r w:rsidR="0033764E" w:rsidRPr="00B44FDC">
        <w:t xml:space="preserve">uitvoeringsprogramma lopen </w:t>
      </w:r>
      <w:r w:rsidRPr="00B44FDC">
        <w:t>parallel</w:t>
      </w:r>
      <w:r w:rsidR="0033764E" w:rsidRPr="00B44FDC">
        <w:t xml:space="preserve">, houdt dat vast in </w:t>
      </w:r>
      <w:r>
        <w:t xml:space="preserve">de </w:t>
      </w:r>
      <w:r w:rsidR="006F7E0C" w:rsidRPr="00B44FDC">
        <w:t>vergader</w:t>
      </w:r>
      <w:r w:rsidR="006F7E0C">
        <w:t>s</w:t>
      </w:r>
      <w:r w:rsidR="006F7E0C" w:rsidRPr="00B44FDC">
        <w:t>tructuur</w:t>
      </w:r>
      <w:r w:rsidR="0033764E" w:rsidRPr="00B44FDC">
        <w:t xml:space="preserve"> </w:t>
      </w:r>
      <w:r>
        <w:t xml:space="preserve">van </w:t>
      </w:r>
      <w:r w:rsidR="0033764E" w:rsidRPr="00B44FDC">
        <w:t>Holland Rijnland. </w:t>
      </w:r>
    </w:p>
    <w:p w:rsidR="000016A0" w:rsidRDefault="000016A0" w:rsidP="007C3F9C">
      <w:pPr>
        <w:spacing w:line="271" w:lineRule="auto"/>
        <w:jc w:val="both"/>
      </w:pPr>
    </w:p>
    <w:p w:rsidR="00351FAB" w:rsidRDefault="00351FAB" w:rsidP="007C3F9C">
      <w:pPr>
        <w:pStyle w:val="Lijstalinea"/>
        <w:numPr>
          <w:ilvl w:val="0"/>
          <w:numId w:val="0"/>
        </w:numPr>
        <w:spacing w:line="271" w:lineRule="auto"/>
        <w:ind w:left="720"/>
        <w:jc w:val="both"/>
      </w:pPr>
    </w:p>
    <w:p w:rsidR="00351FAB" w:rsidRPr="00D52930" w:rsidRDefault="00D52930" w:rsidP="007C3F9C">
      <w:pPr>
        <w:spacing w:line="271" w:lineRule="auto"/>
        <w:jc w:val="both"/>
        <w:rPr>
          <w:b/>
        </w:rPr>
      </w:pPr>
      <w:r w:rsidRPr="00D52930">
        <w:rPr>
          <w:b/>
        </w:rPr>
        <w:t>Eerste deel</w:t>
      </w:r>
      <w:r w:rsidR="00351FAB" w:rsidRPr="00D52930">
        <w:rPr>
          <w:b/>
        </w:rPr>
        <w:t>sessie WMO:</w:t>
      </w:r>
    </w:p>
    <w:p w:rsidR="00351FAB" w:rsidRDefault="00351FAB" w:rsidP="007C3F9C">
      <w:pPr>
        <w:spacing w:line="271" w:lineRule="auto"/>
        <w:jc w:val="both"/>
      </w:pPr>
      <w:r>
        <w:t xml:space="preserve">Roos </w:t>
      </w:r>
      <w:r w:rsidR="00D52930">
        <w:t xml:space="preserve">van Gelderen (DB-lid Holland Rijnland en WMO-wethouder Leiden) wil </w:t>
      </w:r>
      <w:r>
        <w:t xml:space="preserve">gemeenten in de regio </w:t>
      </w:r>
      <w:r w:rsidR="00D52930">
        <w:t xml:space="preserve">het volgende </w:t>
      </w:r>
      <w:r>
        <w:t>meegeven:</w:t>
      </w:r>
    </w:p>
    <w:p w:rsidR="00D52930" w:rsidRDefault="00D52930" w:rsidP="007C3F9C">
      <w:pPr>
        <w:pStyle w:val="Lijstalinea"/>
        <w:numPr>
          <w:ilvl w:val="0"/>
          <w:numId w:val="7"/>
        </w:numPr>
        <w:spacing w:line="271" w:lineRule="auto"/>
        <w:jc w:val="both"/>
      </w:pPr>
      <w:r>
        <w:t>Doe de ervaring op:</w:t>
      </w:r>
      <w:r w:rsidR="00351FAB">
        <w:t xml:space="preserve"> </w:t>
      </w:r>
      <w:r>
        <w:t>k</w:t>
      </w:r>
      <w:r w:rsidR="00351FAB">
        <w:t xml:space="preserve">ijk wat voor jou in jouw gemeente een goede vorm kan zijn. </w:t>
      </w:r>
      <w:r>
        <w:t xml:space="preserve">Heb oog voor </w:t>
      </w:r>
      <w:r w:rsidR="00351FAB">
        <w:t>verscheidenheid</w:t>
      </w:r>
      <w:r>
        <w:t>,</w:t>
      </w:r>
      <w:r w:rsidR="00351FAB">
        <w:t xml:space="preserve"> deskundigheid en expertise</w:t>
      </w:r>
    </w:p>
    <w:p w:rsidR="00351FAB" w:rsidRDefault="00351FAB" w:rsidP="007C3F9C">
      <w:pPr>
        <w:pStyle w:val="Lijstalinea"/>
        <w:numPr>
          <w:ilvl w:val="0"/>
          <w:numId w:val="7"/>
        </w:numPr>
        <w:spacing w:line="271" w:lineRule="auto"/>
        <w:jc w:val="both"/>
      </w:pPr>
      <w:r>
        <w:t xml:space="preserve">Investeer in preventie: bijvoorbeeld voorkomen huisuitzetting. De grootste zorg is </w:t>
      </w:r>
      <w:r w:rsidR="002C0335">
        <w:t xml:space="preserve">de </w:t>
      </w:r>
      <w:r>
        <w:t>LVB-groep. 1 op de 7 mensen heeft een laag IQ. En dit wordt nu steeds zichtbaarder. Veel redden zich zelf, maar er zijn er ook die risico lopen.</w:t>
      </w:r>
    </w:p>
    <w:p w:rsidR="00351FAB" w:rsidRDefault="00351FAB" w:rsidP="007C3F9C">
      <w:pPr>
        <w:spacing w:line="271" w:lineRule="auto"/>
        <w:jc w:val="both"/>
      </w:pPr>
    </w:p>
    <w:p w:rsidR="00351FAB" w:rsidRDefault="00351FAB" w:rsidP="007C3F9C">
      <w:pPr>
        <w:spacing w:line="271" w:lineRule="auto"/>
        <w:jc w:val="both"/>
      </w:pPr>
      <w:r>
        <w:t xml:space="preserve">Noordwijkerhout: Hoe </w:t>
      </w:r>
      <w:r w:rsidR="00D52930">
        <w:t>verta</w:t>
      </w:r>
      <w:r>
        <w:t>l</w:t>
      </w:r>
      <w:r w:rsidR="00D52930">
        <w:t xml:space="preserve">en we het gegeven dat </w:t>
      </w:r>
      <w:r>
        <w:t xml:space="preserve">1 op 7 </w:t>
      </w:r>
      <w:r w:rsidR="00D52930">
        <w:t xml:space="preserve">mensen een laag IQ heeft </w:t>
      </w:r>
      <w:r>
        <w:t>naar huisvesting?</w:t>
      </w:r>
      <w:r w:rsidR="00D52930">
        <w:t xml:space="preserve"> </w:t>
      </w:r>
      <w:r>
        <w:t xml:space="preserve">Mieke Hogervorst </w:t>
      </w:r>
      <w:r w:rsidR="00D52930">
        <w:t xml:space="preserve">(Leiden) </w:t>
      </w:r>
      <w:r>
        <w:t xml:space="preserve">geeft aan dat er een combinatie van kennis van zorg en wonen nodig is. </w:t>
      </w:r>
      <w:r w:rsidR="00D52930">
        <w:t>W</w:t>
      </w:r>
      <w:r>
        <w:t>e moeten vooral nadenken over diversiteit van woonvormen. Niet iedereen wil namelijk zelfstandig wonen. Daarnaast kun je ook differentiëren binnen de wijken.</w:t>
      </w:r>
      <w:r w:rsidR="00D52930">
        <w:t xml:space="preserve"> </w:t>
      </w:r>
      <w:r>
        <w:t>Een woning is één, maar de woonomgeving is ook heel belangrijk.</w:t>
      </w:r>
      <w:r w:rsidR="00D52930">
        <w:t xml:space="preserve"> </w:t>
      </w:r>
      <w:r>
        <w:t>De Binnenvest onderzoekt naar woonwensen van cliënten. Mensen willen binding, dus willen ze vaak terug naar hun eigen sociale netwerk. </w:t>
      </w:r>
    </w:p>
    <w:p w:rsidR="00D52930" w:rsidRDefault="00D52930" w:rsidP="007C3F9C">
      <w:pPr>
        <w:spacing w:line="271" w:lineRule="auto"/>
        <w:jc w:val="both"/>
      </w:pPr>
    </w:p>
    <w:p w:rsidR="00D52930" w:rsidRPr="00D52930" w:rsidRDefault="002C0335" w:rsidP="007C3F9C">
      <w:pPr>
        <w:spacing w:line="271" w:lineRule="auto"/>
        <w:jc w:val="both"/>
        <w:rPr>
          <w:i/>
        </w:rPr>
      </w:pPr>
      <w:r>
        <w:rPr>
          <w:noProof/>
        </w:rPr>
        <w:drawing>
          <wp:anchor distT="0" distB="0" distL="114300" distR="114300" simplePos="0" relativeHeight="251671552" behindDoc="0" locked="0" layoutInCell="1" allowOverlap="1" wp14:anchorId="310C0676" wp14:editId="3560B6C8">
            <wp:simplePos x="0" y="0"/>
            <wp:positionH relativeFrom="column">
              <wp:posOffset>2561590</wp:posOffset>
            </wp:positionH>
            <wp:positionV relativeFrom="paragraph">
              <wp:posOffset>150495</wp:posOffset>
            </wp:positionV>
            <wp:extent cx="2202180" cy="1467485"/>
            <wp:effectExtent l="0" t="0" r="762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75.JPG"/>
                    <pic:cNvPicPr/>
                  </pic:nvPicPr>
                  <pic:blipFill>
                    <a:blip r:embed="rId19">
                      <a:extLst>
                        <a:ext uri="{28A0092B-C50C-407E-A947-70E740481C1C}">
                          <a14:useLocalDpi xmlns:a14="http://schemas.microsoft.com/office/drawing/2010/main" val="0"/>
                        </a:ext>
                      </a:extLst>
                    </a:blip>
                    <a:stretch>
                      <a:fillRect/>
                    </a:stretch>
                  </pic:blipFill>
                  <pic:spPr>
                    <a:xfrm>
                      <a:off x="0" y="0"/>
                      <a:ext cx="2202180" cy="1467485"/>
                    </a:xfrm>
                    <a:prstGeom prst="rect">
                      <a:avLst/>
                    </a:prstGeom>
                  </pic:spPr>
                </pic:pic>
              </a:graphicData>
            </a:graphic>
            <wp14:sizeRelH relativeFrom="page">
              <wp14:pctWidth>0</wp14:pctWidth>
            </wp14:sizeRelH>
            <wp14:sizeRelV relativeFrom="page">
              <wp14:pctHeight>0</wp14:pctHeight>
            </wp14:sizeRelV>
          </wp:anchor>
        </w:drawing>
      </w:r>
      <w:r w:rsidR="00D52930" w:rsidRPr="00D52930">
        <w:rPr>
          <w:i/>
        </w:rPr>
        <w:t>Organiseer ontmoeting</w:t>
      </w:r>
    </w:p>
    <w:p w:rsidR="00351FAB" w:rsidRDefault="00351FAB" w:rsidP="007C3F9C">
      <w:pPr>
        <w:spacing w:line="271" w:lineRule="auto"/>
        <w:jc w:val="both"/>
      </w:pPr>
      <w:r>
        <w:t xml:space="preserve">Roos </w:t>
      </w:r>
      <w:r w:rsidR="00D52930">
        <w:t xml:space="preserve">van Gelderen </w:t>
      </w:r>
      <w:r>
        <w:t>geeft aan dat het belangrijk is dat je zorgt voor leefbaarheid en inclusie. En er moet goed gecommuniceerd met de omgeving. Professionals moeten daarom ook goede contacten hebben met de omgeving. Je moet ontmoeting op kleine schaal organiseren  en de woningcorporatie hierbij een rol laten spelen. Betrek ook de vooral buren.</w:t>
      </w:r>
      <w:r w:rsidR="00D52930">
        <w:t xml:space="preserve"> </w:t>
      </w:r>
      <w:r>
        <w:t xml:space="preserve">De Binnenvest </w:t>
      </w:r>
      <w:r w:rsidR="00D52930">
        <w:t>organiseert juist ontmoeting wanneer</w:t>
      </w:r>
      <w:r>
        <w:t xml:space="preserve"> ze verwachten dat er problemen zouden kunnen komen. </w:t>
      </w:r>
      <w:r w:rsidR="00D52930">
        <w:t xml:space="preserve">Ook </w:t>
      </w:r>
      <w:r>
        <w:t>Rivierdui</w:t>
      </w:r>
      <w:r w:rsidR="00D52930">
        <w:t>n</w:t>
      </w:r>
      <w:r>
        <w:t xml:space="preserve">en geeft aan dat </w:t>
      </w:r>
      <w:r w:rsidR="00D52930">
        <w:t>het voor buurtbewoners belangrijk is te weten wie dez</w:t>
      </w:r>
      <w:r>
        <w:t xml:space="preserve">e mensen </w:t>
      </w:r>
      <w:r w:rsidR="00D52930">
        <w:t xml:space="preserve">zijn die vanuit een instelling in hun wijk komen wonen. Onderhoud ook goed contact met </w:t>
      </w:r>
      <w:r>
        <w:t>de wijkagent.</w:t>
      </w:r>
    </w:p>
    <w:p w:rsidR="00D52930" w:rsidRDefault="00D52930" w:rsidP="007C3F9C">
      <w:pPr>
        <w:spacing w:line="271" w:lineRule="auto"/>
        <w:jc w:val="both"/>
      </w:pPr>
    </w:p>
    <w:p w:rsidR="000D1D5A" w:rsidRPr="000D1D5A" w:rsidRDefault="000D1D5A" w:rsidP="007C3F9C">
      <w:pPr>
        <w:spacing w:line="271" w:lineRule="auto"/>
        <w:jc w:val="both"/>
        <w:rPr>
          <w:i/>
        </w:rPr>
      </w:pPr>
      <w:r w:rsidRPr="000D1D5A">
        <w:rPr>
          <w:i/>
        </w:rPr>
        <w:t>Wat is er naast wonen nog meer nodig?</w:t>
      </w:r>
    </w:p>
    <w:p w:rsidR="00351FAB" w:rsidRDefault="000D1D5A" w:rsidP="007C3F9C">
      <w:pPr>
        <w:spacing w:line="271" w:lineRule="auto"/>
        <w:jc w:val="both"/>
      </w:pPr>
      <w:r>
        <w:t xml:space="preserve">Het is </w:t>
      </w:r>
      <w:r w:rsidR="00351FAB">
        <w:t xml:space="preserve">niet alleen </w:t>
      </w:r>
      <w:r>
        <w:t xml:space="preserve">van belang </w:t>
      </w:r>
      <w:r w:rsidR="00351FAB">
        <w:t xml:space="preserve">hoe </w:t>
      </w:r>
      <w:r>
        <w:t xml:space="preserve">een </w:t>
      </w:r>
      <w:r w:rsidR="00351FAB">
        <w:t xml:space="preserve">woning er uit </w:t>
      </w:r>
      <w:r>
        <w:t xml:space="preserve">moet zien, maar ook hoe zaken rondom het wonen zijn georganiseerd. </w:t>
      </w:r>
      <w:r w:rsidR="00351FAB">
        <w:t xml:space="preserve">Roos </w:t>
      </w:r>
      <w:r>
        <w:t xml:space="preserve">van Gelderen </w:t>
      </w:r>
      <w:r w:rsidR="00351FAB">
        <w:t xml:space="preserve">geeft </w:t>
      </w:r>
      <w:r>
        <w:t xml:space="preserve">als </w:t>
      </w:r>
      <w:r w:rsidR="00351FAB">
        <w:t xml:space="preserve">voorbeeld dat een klein aantal </w:t>
      </w:r>
      <w:r w:rsidR="00D52930">
        <w:t>cliënten</w:t>
      </w:r>
      <w:r w:rsidR="00351FAB">
        <w:t xml:space="preserve"> vanui</w:t>
      </w:r>
      <w:r w:rsidR="00D52930">
        <w:t>t</w:t>
      </w:r>
      <w:r w:rsidR="00351FAB">
        <w:t xml:space="preserve"> GGZ in een flat werden gehuisvest. Daar zat als vanzelf een sociaal woonsysteem, omdat er altijd een goede introductie was. Toen er meer </w:t>
      </w:r>
      <w:r w:rsidR="00D52930">
        <w:t xml:space="preserve">GGZ-cliënten kwamen wonen </w:t>
      </w:r>
      <w:r w:rsidR="00351FAB">
        <w:t>bleek er meer ondersteuning nodig. Maak dus gebruik van de kracht die in de wijk zit. Maar vaak is een omgeving van sociale woningbouw al overbelast. Dus moet je ook gaan plannen in een meer draagkrachtige omgeving.</w:t>
      </w:r>
      <w:r>
        <w:t xml:space="preserve"> </w:t>
      </w:r>
      <w:r w:rsidR="00351FAB">
        <w:t xml:space="preserve">Je moet dus ook </w:t>
      </w:r>
      <w:r>
        <w:t>draag</w:t>
      </w:r>
      <w:r w:rsidR="00351FAB">
        <w:t>kracht van een buurt meenemen in de woonvisie.</w:t>
      </w:r>
      <w:r>
        <w:t xml:space="preserve"> </w:t>
      </w:r>
      <w:r w:rsidR="00351FAB">
        <w:t>Vanuit Maatschappelijke zorg  is het van belang dat begeleiding, zorg en dagbesteding opgenomen worden.</w:t>
      </w:r>
    </w:p>
    <w:p w:rsidR="00351FAB" w:rsidRDefault="00351FAB" w:rsidP="007C3F9C">
      <w:pPr>
        <w:spacing w:line="271" w:lineRule="auto"/>
        <w:jc w:val="both"/>
      </w:pPr>
      <w:r>
        <w:t>Noordwijk geeft aan dat ze al dagbesteding organiseren voor de WMO-doelgroep. Kun je die nu samenvoegen met deze nieuwe doelgroep?</w:t>
      </w:r>
      <w:r w:rsidR="000D1D5A">
        <w:t xml:space="preserve"> </w:t>
      </w:r>
      <w:r>
        <w:t xml:space="preserve">Marien </w:t>
      </w:r>
      <w:r w:rsidR="00E362D6">
        <w:t>d</w:t>
      </w:r>
      <w:r w:rsidR="000D1D5A">
        <w:t xml:space="preserve">en Boer (Oegstgeest) </w:t>
      </w:r>
      <w:r>
        <w:t xml:space="preserve">je moet </w:t>
      </w:r>
      <w:r w:rsidR="000D1D5A">
        <w:t xml:space="preserve">daarbij </w:t>
      </w:r>
      <w:r>
        <w:t>kijken wat bij iemand past.</w:t>
      </w:r>
      <w:r w:rsidR="000D1D5A">
        <w:t xml:space="preserve"> </w:t>
      </w:r>
      <w:r>
        <w:t xml:space="preserve">Adri </w:t>
      </w:r>
      <w:r w:rsidR="000D1D5A">
        <w:t xml:space="preserve">de Roon (Lisse) de gemeente was van plan om </w:t>
      </w:r>
      <w:r>
        <w:t>in het Vriendenhuis voor de GGZ-doelgroep in een voormalig klooster in Lisse ook statushouders te huisvesten. Vluchtelingenwerk raadde dat af. Het gaat hier dan wel om wonen, maar je moet dan heel goed luisteren naar de professionals.</w:t>
      </w:r>
      <w:r w:rsidR="000D1D5A">
        <w:t xml:space="preserve"> </w:t>
      </w:r>
    </w:p>
    <w:p w:rsidR="00351FAB" w:rsidRDefault="000D1D5A" w:rsidP="007C3F9C">
      <w:pPr>
        <w:spacing w:line="271" w:lineRule="auto"/>
        <w:jc w:val="both"/>
      </w:pPr>
      <w:r>
        <w:t>D</w:t>
      </w:r>
      <w:r w:rsidR="00351FAB">
        <w:t xml:space="preserve">agbesteding </w:t>
      </w:r>
      <w:r>
        <w:t xml:space="preserve">hoeft </w:t>
      </w:r>
      <w:r w:rsidR="00351FAB">
        <w:t>niet sectoraal i</w:t>
      </w:r>
      <w:r>
        <w:t xml:space="preserve">ngericht </w:t>
      </w:r>
      <w:r w:rsidR="00351FAB">
        <w:t>te</w:t>
      </w:r>
      <w:r>
        <w:t xml:space="preserve"> worden. Neem als uitgangspunt </w:t>
      </w:r>
      <w:r w:rsidR="00351FAB">
        <w:t>wat de klant wil. Wat is arbeidsmatig mogelijk. Je moet voor je gemeente gaan bedenken hoe voorzienend je het organiseert. Dit kun je ook sub</w:t>
      </w:r>
      <w:r>
        <w:t>-</w:t>
      </w:r>
      <w:r w:rsidR="00351FAB">
        <w:t>regionaal en regionaal organiseren.</w:t>
      </w:r>
      <w:r>
        <w:t xml:space="preserve"> </w:t>
      </w:r>
      <w:r w:rsidR="00351FAB">
        <w:t>Je kunt het bijvoorbeeld ook regionaal organiseren en lokaal uitvoeren.</w:t>
      </w:r>
    </w:p>
    <w:p w:rsidR="00351FAB" w:rsidRDefault="00351FAB" w:rsidP="007C3F9C">
      <w:pPr>
        <w:spacing w:line="271" w:lineRule="auto"/>
        <w:jc w:val="both"/>
      </w:pPr>
    </w:p>
    <w:p w:rsidR="000D1D5A" w:rsidRPr="000D1D5A" w:rsidRDefault="000D1D5A" w:rsidP="007C3F9C">
      <w:pPr>
        <w:spacing w:line="271" w:lineRule="auto"/>
        <w:jc w:val="both"/>
        <w:rPr>
          <w:i/>
        </w:rPr>
      </w:pPr>
      <w:r w:rsidRPr="000D1D5A">
        <w:rPr>
          <w:i/>
        </w:rPr>
        <w:t>Nieuw ondersteuningsaanbod nodig?</w:t>
      </w:r>
    </w:p>
    <w:p w:rsidR="00351FAB" w:rsidRDefault="00351FAB" w:rsidP="007C3F9C">
      <w:pPr>
        <w:spacing w:line="271" w:lineRule="auto"/>
        <w:jc w:val="both"/>
      </w:pPr>
      <w:r>
        <w:t xml:space="preserve">Kees </w:t>
      </w:r>
      <w:r w:rsidR="000D1D5A">
        <w:t xml:space="preserve">Wassenaar (Leiderdorp): hoe weet je als gemeente wat je nodig hebt? </w:t>
      </w:r>
      <w:r>
        <w:t>Roos</w:t>
      </w:r>
      <w:r w:rsidR="000D1D5A">
        <w:t xml:space="preserve"> van Gelderen (Leiden)</w:t>
      </w:r>
      <w:r>
        <w:t xml:space="preserve"> </w:t>
      </w:r>
      <w:r w:rsidR="000D1D5A">
        <w:t xml:space="preserve">soms moet je </w:t>
      </w:r>
      <w:r>
        <w:t>gewoon beginnen, naast een goede planning en voorbereiding. Katwijk: Het hoeft niet altijd een voorziening te zijn, maar kan ook gaan om individuele begeleiding.</w:t>
      </w:r>
      <w:r w:rsidR="000D1D5A">
        <w:t xml:space="preserve"> </w:t>
      </w:r>
      <w:r>
        <w:t>Oegstgeest: Je moet met elkaar durven delen hoe je met elkaar de kwetsbare kunt opvangen. Ook kijken naar voorziening</w:t>
      </w:r>
      <w:r w:rsidR="000D1D5A">
        <w:t>en</w:t>
      </w:r>
      <w:r>
        <w:t xml:space="preserve"> die er al voor de " gewone mensen" zijn. Kijken naar welke initiatieven er al zijn. Dus ook naar particuliere initiatieven kijken die in de wijken l</w:t>
      </w:r>
      <w:r w:rsidR="000D1D5A">
        <w:t>open</w:t>
      </w:r>
      <w:r>
        <w:t>.</w:t>
      </w:r>
      <w:r w:rsidR="000D1D5A">
        <w:t xml:space="preserve"> </w:t>
      </w:r>
      <w:r>
        <w:t>Dus kijk wat er al is en zie dan wat er dan nog nodig is.</w:t>
      </w:r>
      <w:r w:rsidR="000D1D5A">
        <w:t xml:space="preserve"> </w:t>
      </w:r>
      <w:r>
        <w:t xml:space="preserve">Adri </w:t>
      </w:r>
      <w:r w:rsidR="000D1D5A">
        <w:t xml:space="preserve">de Roon (Lisse) </w:t>
      </w:r>
      <w:r>
        <w:t xml:space="preserve">geeft aan dat de lokale verenigingen vaak ook de </w:t>
      </w:r>
      <w:r w:rsidR="000D1D5A">
        <w:t>kwetsbare doelgroep te</w:t>
      </w:r>
      <w:r>
        <w:t xml:space="preserve"> bedienen en soms bij de gemeenten om hulp </w:t>
      </w:r>
      <w:r w:rsidR="000D1D5A">
        <w:t>komt</w:t>
      </w:r>
      <w:r>
        <w:t xml:space="preserve"> hoe dit op te pakken.</w:t>
      </w:r>
    </w:p>
    <w:p w:rsidR="00351FAB" w:rsidRDefault="00351FAB" w:rsidP="007C3F9C">
      <w:pPr>
        <w:spacing w:line="271" w:lineRule="auto"/>
        <w:jc w:val="both"/>
      </w:pPr>
    </w:p>
    <w:p w:rsidR="000D1D5A" w:rsidRPr="000D1D5A" w:rsidRDefault="000D1D5A" w:rsidP="007C3F9C">
      <w:pPr>
        <w:spacing w:line="271" w:lineRule="auto"/>
        <w:jc w:val="both"/>
        <w:rPr>
          <w:i/>
        </w:rPr>
      </w:pPr>
      <w:r w:rsidRPr="000D1D5A">
        <w:rPr>
          <w:i/>
        </w:rPr>
        <w:t>Hoe bepalen we de woonbehoefte?</w:t>
      </w:r>
    </w:p>
    <w:p w:rsidR="00351FAB" w:rsidRDefault="000D1D5A" w:rsidP="007C3F9C">
      <w:pPr>
        <w:spacing w:line="271" w:lineRule="auto"/>
        <w:jc w:val="both"/>
      </w:pPr>
      <w:r>
        <w:t xml:space="preserve">Om de woonbehoefte van kwetsbare doelgroepen te bepalen moeten </w:t>
      </w:r>
      <w:r w:rsidR="00351FAB">
        <w:t xml:space="preserve">er concrete gegevens zijn. Het is geen exacte wetenschap. </w:t>
      </w:r>
      <w:r>
        <w:t>Ook bij gemeenten i</w:t>
      </w:r>
      <w:r w:rsidR="00351FAB">
        <w:t>ntern moet je naar de gemeenschappelijkheid zoeken. WMO-mensen moeten zich verdiepen in de woonvisie en de Woon-mensen moeten zich verdiepen in het regionale beleidskader Maatschappelijke zorg.</w:t>
      </w:r>
      <w:r>
        <w:t xml:space="preserve"> </w:t>
      </w:r>
      <w:r w:rsidR="00351FAB">
        <w:t xml:space="preserve">Marien </w:t>
      </w:r>
      <w:r>
        <w:t xml:space="preserve">den Boer (Oegstgeest) </w:t>
      </w:r>
      <w:r w:rsidR="00351FAB">
        <w:t xml:space="preserve">in </w:t>
      </w:r>
      <w:r>
        <w:t xml:space="preserve">onze </w:t>
      </w:r>
      <w:r w:rsidR="00351FAB">
        <w:t xml:space="preserve">woonvisie </w:t>
      </w:r>
      <w:r>
        <w:t xml:space="preserve">is </w:t>
      </w:r>
      <w:r w:rsidR="00351FAB">
        <w:t>een uitgebreide paragraaf over zorg-woonvisie heeft opgenomen, waaronder over ouderen met zorg. Er is gekeken naar de opgaven. Noordwijkerhout heeft dit ook opgenomen.</w:t>
      </w:r>
      <w:r w:rsidR="006F7E0C">
        <w:t xml:space="preserve"> </w:t>
      </w:r>
      <w:r w:rsidR="00351FAB">
        <w:t>Deze</w:t>
      </w:r>
      <w:r>
        <w:t xml:space="preserve"> woonvisies</w:t>
      </w:r>
      <w:r w:rsidR="00351FAB">
        <w:t xml:space="preserve"> zullen worden gedeeld met de rest van de gemeenten. </w:t>
      </w:r>
    </w:p>
    <w:p w:rsidR="00A247C0" w:rsidRDefault="00A247C0" w:rsidP="007C3F9C">
      <w:pPr>
        <w:spacing w:line="271" w:lineRule="auto"/>
        <w:jc w:val="both"/>
      </w:pPr>
    </w:p>
    <w:p w:rsidR="00351FAB" w:rsidRDefault="00351FAB" w:rsidP="007C3F9C">
      <w:pPr>
        <w:spacing w:line="271" w:lineRule="auto"/>
        <w:jc w:val="both"/>
      </w:pPr>
      <w:r>
        <w:t xml:space="preserve">Er komt een vervolg op deze startconferentie. Hierbij moeten ook de </w:t>
      </w:r>
      <w:r w:rsidR="00A247C0">
        <w:t>z</w:t>
      </w:r>
      <w:r>
        <w:t>orgverzekeraars, corporaties</w:t>
      </w:r>
      <w:r w:rsidR="00A247C0">
        <w:t xml:space="preserve"> en</w:t>
      </w:r>
      <w:r>
        <w:t xml:space="preserve"> andere huisvesters</w:t>
      </w:r>
      <w:r w:rsidR="00A247C0">
        <w:t>,</w:t>
      </w:r>
      <w:r>
        <w:t xml:space="preserve"> vastgoedeigenaren en zorginstellingen betrokken worden.</w:t>
      </w:r>
    </w:p>
    <w:p w:rsidR="00351FAB" w:rsidRDefault="00351FAB" w:rsidP="007C3F9C">
      <w:pPr>
        <w:spacing w:line="271" w:lineRule="auto"/>
        <w:jc w:val="both"/>
      </w:pPr>
    </w:p>
    <w:p w:rsidR="00351FAB" w:rsidRPr="00DD1FD8" w:rsidRDefault="00DD1FD8" w:rsidP="002C0335">
      <w:pPr>
        <w:spacing w:line="276" w:lineRule="auto"/>
        <w:jc w:val="both"/>
        <w:rPr>
          <w:b/>
        </w:rPr>
      </w:pPr>
      <w:r w:rsidRPr="00DD1FD8">
        <w:rPr>
          <w:b/>
        </w:rPr>
        <w:t>Tweede</w:t>
      </w:r>
      <w:r w:rsidR="00351FAB" w:rsidRPr="00DD1FD8">
        <w:rPr>
          <w:b/>
        </w:rPr>
        <w:t xml:space="preserve"> </w:t>
      </w:r>
      <w:r w:rsidRPr="00DD1FD8">
        <w:rPr>
          <w:b/>
        </w:rPr>
        <w:t>deel</w:t>
      </w:r>
      <w:r w:rsidR="00351FAB" w:rsidRPr="00DD1FD8">
        <w:rPr>
          <w:b/>
        </w:rPr>
        <w:t xml:space="preserve">sessie </w:t>
      </w:r>
      <w:r w:rsidRPr="00DD1FD8">
        <w:rPr>
          <w:b/>
        </w:rPr>
        <w:t>WMO</w:t>
      </w:r>
    </w:p>
    <w:p w:rsidR="00351FAB" w:rsidRDefault="00E362D6" w:rsidP="002C0335">
      <w:pPr>
        <w:spacing w:line="276" w:lineRule="auto"/>
        <w:jc w:val="both"/>
      </w:pPr>
      <w:r>
        <w:t>W</w:t>
      </w:r>
      <w:r w:rsidR="00351FAB">
        <w:t xml:space="preserve">at </w:t>
      </w:r>
      <w:r>
        <w:t xml:space="preserve">heeft een woon-wethouder </w:t>
      </w:r>
      <w:r w:rsidR="00351FAB">
        <w:t xml:space="preserve">van </w:t>
      </w:r>
      <w:r>
        <w:t xml:space="preserve">zijn </w:t>
      </w:r>
      <w:r w:rsidR="00351FAB">
        <w:t>WMO-colle</w:t>
      </w:r>
      <w:r>
        <w:t>ga nodig?</w:t>
      </w:r>
      <w:r w:rsidR="00351FAB">
        <w:t xml:space="preserve">  </w:t>
      </w:r>
      <w:r>
        <w:t>Vooral een kwantitatieve vertaling van de woonbehoefte van verschillende doelgroepen</w:t>
      </w:r>
      <w:r w:rsidR="00351FAB">
        <w:t>. Waar kan ik op rekenen,</w:t>
      </w:r>
      <w:r>
        <w:t xml:space="preserve"> hoeveel moet er gebouwd worden? </w:t>
      </w:r>
      <w:r w:rsidR="00351FAB">
        <w:t xml:space="preserve">De basis van een woning is niet divers, maar de doelgroepen wel. Ook kwalitatieve zaken zoals omgeving, afstand </w:t>
      </w:r>
      <w:r>
        <w:t xml:space="preserve">tot openbaar vervoer </w:t>
      </w:r>
      <w:r w:rsidR="00351FAB">
        <w:t>zijn belangrijk.</w:t>
      </w:r>
    </w:p>
    <w:p w:rsidR="00351FAB" w:rsidRDefault="00351FAB" w:rsidP="002C0335">
      <w:pPr>
        <w:spacing w:line="276" w:lineRule="auto"/>
        <w:jc w:val="both"/>
      </w:pPr>
    </w:p>
    <w:p w:rsidR="00351FAB" w:rsidRPr="00E362D6" w:rsidRDefault="00351FAB" w:rsidP="002C0335">
      <w:pPr>
        <w:spacing w:line="276" w:lineRule="auto"/>
        <w:jc w:val="both"/>
        <w:rPr>
          <w:i/>
        </w:rPr>
      </w:pPr>
      <w:r w:rsidRPr="00E362D6">
        <w:rPr>
          <w:i/>
        </w:rPr>
        <w:t xml:space="preserve">Stel dat de stenen er staan, wat </w:t>
      </w:r>
      <w:r w:rsidR="00E362D6" w:rsidRPr="00E362D6">
        <w:rPr>
          <w:i/>
        </w:rPr>
        <w:t>is er dan nog meer</w:t>
      </w:r>
      <w:r w:rsidRPr="00E362D6">
        <w:rPr>
          <w:i/>
        </w:rPr>
        <w:t xml:space="preserve"> nodig?</w:t>
      </w:r>
    </w:p>
    <w:p w:rsidR="00351FAB" w:rsidRDefault="00E362D6" w:rsidP="002C0335">
      <w:pPr>
        <w:spacing w:line="276" w:lineRule="auto"/>
        <w:jc w:val="both"/>
      </w:pPr>
      <w:r>
        <w:t>De vertaling van de doelgroepen in</w:t>
      </w:r>
      <w:r w:rsidR="00351FAB">
        <w:t xml:space="preserve"> aantallen</w:t>
      </w:r>
      <w:r>
        <w:t xml:space="preserve"> is nog niet scherp</w:t>
      </w:r>
      <w:r w:rsidR="00351FAB">
        <w:t>. In globale zin kan</w:t>
      </w:r>
      <w:r>
        <w:t xml:space="preserve"> een schatting gemaakt worden</w:t>
      </w:r>
      <w:r w:rsidR="00351FAB">
        <w:t xml:space="preserve">, maar het is ook </w:t>
      </w:r>
      <w:r>
        <w:t xml:space="preserve">een kwestie van proefondervindelijk </w:t>
      </w:r>
      <w:r w:rsidR="00351FAB">
        <w:t xml:space="preserve">uitvinden. </w:t>
      </w:r>
      <w:r>
        <w:t>D</w:t>
      </w:r>
      <w:r w:rsidR="00351FAB">
        <w:t xml:space="preserve">e komende </w:t>
      </w:r>
      <w:r>
        <w:t>drie jaar kunnen we daarvoor benutten</w:t>
      </w:r>
      <w:r w:rsidR="00351FAB">
        <w:t>.</w:t>
      </w:r>
      <w:r>
        <w:t xml:space="preserve"> </w:t>
      </w:r>
      <w:r w:rsidR="00351FAB">
        <w:t xml:space="preserve">Je moet </w:t>
      </w:r>
      <w:r>
        <w:t>niet alleen blijven hangen in het kwantitatieve vraagstuk</w:t>
      </w:r>
      <w:r w:rsidR="00351FAB">
        <w:t xml:space="preserve">, maar ook kijken wat er </w:t>
      </w:r>
      <w:r>
        <w:t xml:space="preserve">verder </w:t>
      </w:r>
      <w:r w:rsidR="00351FAB">
        <w:t>nodig is.</w:t>
      </w:r>
    </w:p>
    <w:p w:rsidR="00351FAB" w:rsidRDefault="00351FAB" w:rsidP="002C0335">
      <w:pPr>
        <w:spacing w:line="276" w:lineRule="auto"/>
        <w:jc w:val="both"/>
      </w:pPr>
      <w:r>
        <w:t>Het is op dit moment onmogelijk om nu al aan te geven wat precies, maar er kunnen wel al indicaties gegeven worden. Naar het hoe en wat moet gezamenlijk gekeken worden</w:t>
      </w:r>
      <w:r w:rsidR="00E362D6">
        <w:t xml:space="preserve">. </w:t>
      </w:r>
      <w:r>
        <w:t>Verder moet er vooral nu ook aandacht besteed worden aan preventie en oplossingen.</w:t>
      </w:r>
      <w:r w:rsidR="00E362D6">
        <w:t xml:space="preserve"> </w:t>
      </w:r>
      <w:r>
        <w:t>Cardea heeft bijvoorbeeld nu cliënten in dure plekken met veel begeleiding, omdat zij niet kunnen doorstromen. Daar kun je over in gesprek gaan met de afdeling Wonen.</w:t>
      </w:r>
      <w:r w:rsidR="00E362D6">
        <w:t xml:space="preserve"> Bij een dergelijk gesprek </w:t>
      </w:r>
      <w:r>
        <w:t xml:space="preserve">moet je ook de zorgaanbieders betrekken. Hierin moeten wonen- en </w:t>
      </w:r>
      <w:r w:rsidR="006F7E0C">
        <w:t>WMO</w:t>
      </w:r>
      <w:r w:rsidR="00E362D6">
        <w:t>-ambtenaren</w:t>
      </w:r>
      <w:r>
        <w:t xml:space="preserve">  samen optrekken.</w:t>
      </w:r>
    </w:p>
    <w:p w:rsidR="00351FAB" w:rsidRDefault="00351FAB" w:rsidP="002C0335">
      <w:pPr>
        <w:spacing w:line="276" w:lineRule="auto"/>
        <w:jc w:val="both"/>
      </w:pPr>
      <w:r>
        <w:t xml:space="preserve">De gemeenten </w:t>
      </w:r>
      <w:r w:rsidR="00E362D6">
        <w:t xml:space="preserve">heeft een rol bij de acceptatie van </w:t>
      </w:r>
      <w:r>
        <w:t xml:space="preserve">kwetsbare groepen </w:t>
      </w:r>
      <w:r w:rsidR="00E362D6">
        <w:t>in de wijk</w:t>
      </w:r>
      <w:r>
        <w:t>.</w:t>
      </w:r>
    </w:p>
    <w:p w:rsidR="00BB275B" w:rsidRDefault="00E362D6" w:rsidP="002C0335">
      <w:pPr>
        <w:spacing w:line="276" w:lineRule="auto"/>
        <w:jc w:val="both"/>
      </w:pPr>
      <w:r>
        <w:t xml:space="preserve">Bij het vertalen van de woonvraag </w:t>
      </w:r>
      <w:r w:rsidR="00351FAB">
        <w:t>moet recht doen aan individuele vragen. Wat is nodig om het wonen/</w:t>
      </w:r>
      <w:r>
        <w:t>huisvesten goed te laten gaan?</w:t>
      </w:r>
    </w:p>
    <w:p w:rsidR="007C3F9C" w:rsidRDefault="007C3F9C" w:rsidP="002C0335">
      <w:pPr>
        <w:spacing w:line="276" w:lineRule="auto"/>
        <w:jc w:val="both"/>
      </w:pPr>
    </w:p>
    <w:p w:rsidR="00E16DE9" w:rsidRDefault="00E16DE9" w:rsidP="002C0335">
      <w:pPr>
        <w:spacing w:line="276" w:lineRule="auto"/>
      </w:pPr>
      <w:r>
        <w:t xml:space="preserve">Arno </w:t>
      </w:r>
      <w:r w:rsidR="002C0335">
        <w:t xml:space="preserve">van Kempen (Teylingen) </w:t>
      </w:r>
      <w:r>
        <w:t xml:space="preserve">geeft aan dat we wel meer informatie moeten aanleveren, maar vraag dan niet meteen naar vierkante meters. Het gaat over </w:t>
      </w:r>
      <w:r w:rsidR="002C0335">
        <w:t>twee</w:t>
      </w:r>
      <w:r>
        <w:t xml:space="preserve"> zaken: </w:t>
      </w:r>
      <w:r w:rsidR="002C0335">
        <w:t xml:space="preserve">de </w:t>
      </w:r>
      <w:r>
        <w:t xml:space="preserve">woonvisie en </w:t>
      </w:r>
      <w:r w:rsidR="002C0335">
        <w:t xml:space="preserve">het </w:t>
      </w:r>
      <w:r>
        <w:t>uitvoeringsprogramma Maatschappelijke Zorg. We moeten daar nu al mee aan de slag gaan.</w:t>
      </w:r>
      <w:r w:rsidR="002C0335">
        <w:t xml:space="preserve"> </w:t>
      </w:r>
      <w:r>
        <w:t>Vanaf 2020 gaan de middelen van maatschappelijke zorg al naar de gemeenten. Daarom moeten we er nu al aan gaan werken.</w:t>
      </w:r>
      <w:r w:rsidR="002C0335">
        <w:t xml:space="preserve"> </w:t>
      </w:r>
      <w:r>
        <w:t>Voor de bijzondere doelgroepen is meer nodig dan alleen de vierkante meters.</w:t>
      </w:r>
      <w:r w:rsidR="002C0335">
        <w:t xml:space="preserve"> </w:t>
      </w:r>
      <w:r>
        <w:t>We moeten de perspectieven naast elkaar leggen.</w:t>
      </w:r>
      <w:r w:rsidR="002C0335">
        <w:t xml:space="preserve"> </w:t>
      </w:r>
      <w:r>
        <w:t>Gesprekken met corporaties en zorgaanbieders moeten we gezamenlijk oppakken.</w:t>
      </w:r>
      <w:r w:rsidR="002C0335">
        <w:t xml:space="preserve"> </w:t>
      </w:r>
      <w:r>
        <w:t xml:space="preserve">We moeten elkaar in de harde en zachte sector zien te vinden. Het vastgoed dat nu in de </w:t>
      </w:r>
      <w:r w:rsidR="002C0335">
        <w:t>z</w:t>
      </w:r>
      <w:r>
        <w:t xml:space="preserve">orginstellingen is een hele spannende discussie, daarom heeft de </w:t>
      </w:r>
      <w:r w:rsidR="002C0335">
        <w:t>WMO-</w:t>
      </w:r>
      <w:r>
        <w:t>mens de wonen</w:t>
      </w:r>
      <w:r w:rsidR="002C0335">
        <w:t>-</w:t>
      </w:r>
      <w:r>
        <w:t>mens nodig met ieder zijn eigen expertise. </w:t>
      </w:r>
    </w:p>
    <w:p w:rsidR="00E16DE9" w:rsidRDefault="00E16DE9" w:rsidP="002C0335">
      <w:pPr>
        <w:spacing w:line="276" w:lineRule="auto"/>
      </w:pPr>
    </w:p>
    <w:p w:rsidR="00E16DE9" w:rsidRDefault="00E16DE9" w:rsidP="002C0335">
      <w:pPr>
        <w:spacing w:line="276" w:lineRule="auto"/>
        <w:rPr>
          <w:i/>
          <w:iCs/>
        </w:rPr>
      </w:pPr>
      <w:r>
        <w:rPr>
          <w:i/>
          <w:iCs/>
        </w:rPr>
        <w:t>Hoe ga je de doelgroepen hierbij betrekken?</w:t>
      </w:r>
    </w:p>
    <w:p w:rsidR="00E16DE9" w:rsidRDefault="00E16DE9" w:rsidP="002C0335">
      <w:pPr>
        <w:spacing w:line="276" w:lineRule="auto"/>
      </w:pPr>
      <w:r>
        <w:t>Mensen die zelf regie hebben op hun keuze moet je hier bij betrekken.</w:t>
      </w:r>
      <w:r w:rsidR="002C0335">
        <w:t xml:space="preserve"> </w:t>
      </w:r>
      <w:r>
        <w:t>Daarnaast ook hun verwanten en netwerk.</w:t>
      </w:r>
      <w:r w:rsidR="002C0335">
        <w:t xml:space="preserve"> </w:t>
      </w:r>
      <w:r>
        <w:t xml:space="preserve">Tessel </w:t>
      </w:r>
      <w:r w:rsidR="002C0335">
        <w:t xml:space="preserve">Schavemaker (Holland Rijnland) </w:t>
      </w:r>
      <w:r>
        <w:t xml:space="preserve">stelt voor om de </w:t>
      </w:r>
      <w:r w:rsidR="002C0335">
        <w:t>C</w:t>
      </w:r>
      <w:r>
        <w:t>li</w:t>
      </w:r>
      <w:r w:rsidR="002C0335">
        <w:t>ë</w:t>
      </w:r>
      <w:r>
        <w:t>nt</w:t>
      </w:r>
      <w:r w:rsidR="002C0335">
        <w:t>-</w:t>
      </w:r>
      <w:r>
        <w:t>journeys in beeld te brengen in de vorm van Storytelling over begeleiding en wonen.</w:t>
      </w:r>
    </w:p>
    <w:p w:rsidR="00E16DE9" w:rsidRDefault="00E16DE9" w:rsidP="002C0335">
      <w:pPr>
        <w:spacing w:line="276" w:lineRule="auto"/>
      </w:pPr>
    </w:p>
    <w:p w:rsidR="00E16DE9" w:rsidRDefault="00E16DE9" w:rsidP="002C0335">
      <w:pPr>
        <w:spacing w:line="276" w:lineRule="auto"/>
        <w:rPr>
          <w:i/>
          <w:iCs/>
        </w:rPr>
      </w:pPr>
      <w:r>
        <w:rPr>
          <w:i/>
          <w:iCs/>
        </w:rPr>
        <w:t>Hoe geef je de partijen en prikkel om het goed te organiseren?</w:t>
      </w:r>
    </w:p>
    <w:p w:rsidR="00E16DE9" w:rsidRDefault="00E16DE9" w:rsidP="002C0335">
      <w:pPr>
        <w:spacing w:line="276" w:lineRule="auto"/>
      </w:pPr>
      <w:r>
        <w:t xml:space="preserve">Belonen van instellingen om </w:t>
      </w:r>
      <w:r w:rsidR="002C0335">
        <w:t xml:space="preserve">de zorg </w:t>
      </w:r>
      <w:r>
        <w:t>op zo’n ambulant mogelijke manier te organiseren.</w:t>
      </w:r>
      <w:r w:rsidR="002C0335">
        <w:t xml:space="preserve"> </w:t>
      </w:r>
      <w:r>
        <w:t>Deze prikkel moet je als gemeente organiseren. Hierover moet je het ook hebben met de zorgverzekeraars. In Katwijk wordt nu al een onderzoek gedaan wat er nu intramuraal nodig is.</w:t>
      </w:r>
      <w:r w:rsidR="002C0335">
        <w:t xml:space="preserve"> </w:t>
      </w:r>
      <w:r>
        <w:t>Wat doen we met de regionale voorzieningen. Daar moet je in je woonvisie ook aandacht aan besteden.</w:t>
      </w:r>
      <w:r w:rsidR="002C0335">
        <w:t xml:space="preserve"> </w:t>
      </w:r>
      <w:r>
        <w:t>Hoe kan je de voorraad van klein en goedkoop bouwen realiseren.</w:t>
      </w:r>
      <w:r w:rsidR="002C0335">
        <w:t xml:space="preserve"> </w:t>
      </w:r>
      <w:r>
        <w:t>We hebben als gemeenten zelf geregeld wat</w:t>
      </w:r>
      <w:r w:rsidR="002C0335">
        <w:t xml:space="preserve"> de afmeting van de huisvesting moet zijn (minimaal 70 m2). We kunnen m</w:t>
      </w:r>
      <w:r>
        <w:t xml:space="preserve">eer doen </w:t>
      </w:r>
      <w:r w:rsidR="002C0335">
        <w:t>met</w:t>
      </w:r>
      <w:r>
        <w:t xml:space="preserve"> bestaande gebouwen</w:t>
      </w:r>
      <w:r w:rsidR="002C0335">
        <w:t xml:space="preserve">, het </w:t>
      </w:r>
      <w:r>
        <w:t>op</w:t>
      </w:r>
      <w:r w:rsidR="002C0335">
        <w:t xml:space="preserve">enbreken van bestemmingsplannen en het aanpassen van regels en voorwaarden. </w:t>
      </w:r>
      <w:r>
        <w:t xml:space="preserve">Over spreiding is nog nu niet </w:t>
      </w:r>
      <w:r w:rsidR="002C0335">
        <w:t xml:space="preserve">veel </w:t>
      </w:r>
      <w:r>
        <w:t xml:space="preserve">te zeggen. Chrik </w:t>
      </w:r>
      <w:r w:rsidR="002C0335">
        <w:t xml:space="preserve">Duyvendak (Oegstgeest) </w:t>
      </w:r>
      <w:r>
        <w:t>vraagt zich af of er nog wel gebouwd kan worden</w:t>
      </w:r>
      <w:r w:rsidR="002C0335">
        <w:t>. J</w:t>
      </w:r>
      <w:r>
        <w:t xml:space="preserve">e kunt ook aan transformatie denken en bijvoorbeeld ook naar </w:t>
      </w:r>
      <w:r w:rsidR="002C0335">
        <w:t xml:space="preserve">de </w:t>
      </w:r>
      <w:r>
        <w:t>kantorenstrategie kijken.</w:t>
      </w:r>
    </w:p>
    <w:p w:rsidR="00E16DE9" w:rsidRDefault="00E16DE9" w:rsidP="002C0335">
      <w:pPr>
        <w:spacing w:line="276" w:lineRule="auto"/>
        <w:jc w:val="both"/>
      </w:pPr>
    </w:p>
    <w:p w:rsidR="007C3F9C" w:rsidRPr="0052259C" w:rsidRDefault="007C3F9C" w:rsidP="002C0335">
      <w:pPr>
        <w:spacing w:line="276" w:lineRule="auto"/>
        <w:jc w:val="both"/>
        <w:rPr>
          <w:i/>
        </w:rPr>
      </w:pPr>
      <w:r w:rsidRPr="0052259C">
        <w:rPr>
          <w:i/>
        </w:rPr>
        <w:t>Huiswerk: </w:t>
      </w:r>
    </w:p>
    <w:p w:rsidR="007C3F9C" w:rsidRDefault="006F7E0C" w:rsidP="002C0335">
      <w:pPr>
        <w:pStyle w:val="Lijstalinea"/>
        <w:numPr>
          <w:ilvl w:val="0"/>
          <w:numId w:val="5"/>
        </w:numPr>
        <w:spacing w:line="276" w:lineRule="auto"/>
        <w:jc w:val="both"/>
      </w:pPr>
      <w:r>
        <w:t>I</w:t>
      </w:r>
      <w:r w:rsidR="007C3F9C">
        <w:t>n kaart brengen verschillende woonfinanciering van verschillende doelgroepen</w:t>
      </w:r>
    </w:p>
    <w:p w:rsidR="007C3F9C" w:rsidRDefault="006F7E0C" w:rsidP="002C0335">
      <w:pPr>
        <w:pStyle w:val="Lijstalinea"/>
        <w:numPr>
          <w:ilvl w:val="0"/>
          <w:numId w:val="5"/>
        </w:numPr>
        <w:spacing w:line="276" w:lineRule="auto"/>
        <w:jc w:val="both"/>
      </w:pPr>
      <w:r>
        <w:t>I</w:t>
      </w:r>
      <w:r w:rsidR="007C3F9C">
        <w:t>n kaart brengen juridische en regeltechnische aandachtspunten bij woonruimteverdeling en creëren verschillende woonvormen.</w:t>
      </w:r>
    </w:p>
    <w:p w:rsidR="007C3F9C" w:rsidRDefault="007C3F9C" w:rsidP="002C0335">
      <w:pPr>
        <w:pStyle w:val="Lijstalinea"/>
        <w:numPr>
          <w:ilvl w:val="0"/>
          <w:numId w:val="5"/>
        </w:numPr>
        <w:spacing w:line="276" w:lineRule="auto"/>
        <w:jc w:val="both"/>
      </w:pPr>
      <w:r>
        <w:t>regio organiseert contact met investeerders in zorghuisvesting</w:t>
      </w:r>
    </w:p>
    <w:p w:rsidR="007C3F9C" w:rsidRDefault="006F7E0C" w:rsidP="002C0335">
      <w:pPr>
        <w:pStyle w:val="Lijstalinea"/>
        <w:numPr>
          <w:ilvl w:val="0"/>
          <w:numId w:val="5"/>
        </w:numPr>
        <w:spacing w:line="276" w:lineRule="auto"/>
        <w:jc w:val="both"/>
      </w:pPr>
      <w:r>
        <w:t>C</w:t>
      </w:r>
      <w:r w:rsidR="007C3F9C">
        <w:t>ontingent</w:t>
      </w:r>
      <w:r>
        <w:t>-</w:t>
      </w:r>
      <w:r w:rsidR="007C3F9C">
        <w:t>regeling nader bekijken.</w:t>
      </w:r>
    </w:p>
    <w:p w:rsidR="007C3F9C" w:rsidRDefault="006F7E0C" w:rsidP="002C0335">
      <w:pPr>
        <w:pStyle w:val="Lijstalinea"/>
        <w:numPr>
          <w:ilvl w:val="0"/>
          <w:numId w:val="5"/>
        </w:numPr>
        <w:spacing w:line="276" w:lineRule="auto"/>
        <w:jc w:val="both"/>
      </w:pPr>
      <w:r>
        <w:t>O</w:t>
      </w:r>
      <w:r w:rsidR="007C3F9C">
        <w:t>nderlinge kennisuitwisseling en best</w:t>
      </w:r>
      <w:r>
        <w:t>-</w:t>
      </w:r>
      <w:r w:rsidR="007C3F9C">
        <w:t>practices door werkbezoeken.</w:t>
      </w:r>
    </w:p>
    <w:p w:rsidR="007C3F9C" w:rsidRDefault="007C3F9C" w:rsidP="002C0335">
      <w:pPr>
        <w:pStyle w:val="Lijstalinea"/>
        <w:numPr>
          <w:ilvl w:val="0"/>
          <w:numId w:val="5"/>
        </w:numPr>
        <w:spacing w:line="276" w:lineRule="auto"/>
        <w:jc w:val="both"/>
      </w:pPr>
      <w:r w:rsidRPr="00B44FDC">
        <w:t xml:space="preserve">Uitwisselen kennis over financiering, regelgeving, </w:t>
      </w:r>
      <w:r>
        <w:t xml:space="preserve">van </w:t>
      </w:r>
      <w:r w:rsidRPr="00B44FDC">
        <w:t>tijdelijke</w:t>
      </w:r>
      <w:r>
        <w:t xml:space="preserve">/flexibele </w:t>
      </w:r>
      <w:r w:rsidRPr="00B44FDC">
        <w:t>woonvormen</w:t>
      </w:r>
    </w:p>
    <w:p w:rsidR="007C3F9C" w:rsidRDefault="006F7E0C" w:rsidP="002C0335">
      <w:pPr>
        <w:pStyle w:val="Lijstalinea"/>
        <w:numPr>
          <w:ilvl w:val="0"/>
          <w:numId w:val="5"/>
        </w:numPr>
        <w:spacing w:line="276" w:lineRule="auto"/>
        <w:jc w:val="both"/>
      </w:pPr>
      <w:r>
        <w:t>K</w:t>
      </w:r>
      <w:r w:rsidR="007C3F9C" w:rsidRPr="00B44FDC">
        <w:t xml:space="preserve">ennis </w:t>
      </w:r>
      <w:r w:rsidR="007C3F9C">
        <w:t xml:space="preserve">uitwisselen </w:t>
      </w:r>
      <w:r w:rsidR="007C3F9C" w:rsidRPr="00B44FDC">
        <w:t>ove</w:t>
      </w:r>
      <w:r w:rsidR="007C3F9C">
        <w:t>r</w:t>
      </w:r>
      <w:r w:rsidR="007C3F9C" w:rsidRPr="00B44FDC">
        <w:t xml:space="preserve"> andere huisvesters dan corporaties voo</w:t>
      </w:r>
      <w:r w:rsidR="007C3F9C">
        <w:t>r</w:t>
      </w:r>
      <w:r w:rsidR="007C3F9C" w:rsidRPr="00B44FDC">
        <w:t xml:space="preserve"> bijzondere doelgroepen</w:t>
      </w:r>
    </w:p>
    <w:p w:rsidR="007C3F9C" w:rsidRPr="00B44FDC" w:rsidRDefault="007C3F9C" w:rsidP="007C3F9C">
      <w:pPr>
        <w:spacing w:line="271" w:lineRule="auto"/>
        <w:jc w:val="both"/>
      </w:pPr>
    </w:p>
    <w:p w:rsidR="00D52930" w:rsidRDefault="006F7E0C" w:rsidP="007C3F9C">
      <w:pPr>
        <w:spacing w:line="271" w:lineRule="auto"/>
        <w:jc w:val="both"/>
      </w:pPr>
      <w:r>
        <w:t>Voor meer informatie:</w:t>
      </w:r>
    </w:p>
    <w:p w:rsidR="006F7E0C" w:rsidRDefault="006F7E0C" w:rsidP="007C3F9C">
      <w:pPr>
        <w:spacing w:line="271" w:lineRule="auto"/>
        <w:jc w:val="both"/>
      </w:pPr>
    </w:p>
    <w:p w:rsidR="006F7E0C" w:rsidRDefault="006F7E0C" w:rsidP="006F7E0C">
      <w:pPr>
        <w:rPr>
          <w:rFonts w:ascii="Helvetica" w:hAnsi="Helvetica" w:cs="Helvetica"/>
        </w:rPr>
      </w:pPr>
      <w:r>
        <w:rPr>
          <w:rFonts w:ascii="Helvetica" w:hAnsi="Helvetica" w:cs="Helvetica"/>
        </w:rPr>
        <w:t>Frans de Lorme van Rossem</w:t>
      </w:r>
    </w:p>
    <w:p w:rsidR="006F7E0C" w:rsidRDefault="006F7E0C" w:rsidP="006F7E0C">
      <w:pPr>
        <w:rPr>
          <w:rFonts w:ascii="Helvetica" w:hAnsi="Helvetica" w:cs="Helvetica"/>
          <w:i/>
          <w:iCs/>
        </w:rPr>
      </w:pPr>
      <w:r>
        <w:rPr>
          <w:rFonts w:ascii="Helvetica" w:hAnsi="Helvetica" w:cs="Helvetica"/>
          <w:i/>
          <w:iCs/>
        </w:rPr>
        <w:t>Strategisch adviseur</w:t>
      </w:r>
    </w:p>
    <w:p w:rsidR="006F7E0C" w:rsidRDefault="006F7E0C" w:rsidP="006F7E0C">
      <w:pPr>
        <w:rPr>
          <w:rFonts w:ascii="Helvetica" w:hAnsi="Helvetica" w:cs="Helvetica"/>
        </w:rPr>
      </w:pPr>
      <w:r>
        <w:rPr>
          <w:rFonts w:ascii="Helvetica" w:hAnsi="Helvetica" w:cs="Helvetica"/>
        </w:rPr>
        <w:t>fdlorme@hollandrijnland.nl</w:t>
      </w:r>
    </w:p>
    <w:p w:rsidR="006F7E0C" w:rsidRPr="00B44FDC" w:rsidRDefault="006F7E0C" w:rsidP="0052259C">
      <w:r>
        <w:rPr>
          <w:rFonts w:ascii="Helvetica" w:hAnsi="Helvetica" w:cs="Helvetica"/>
        </w:rPr>
        <w:t>06 46 16 50 72</w:t>
      </w:r>
      <w:r w:rsidR="0052259C">
        <w:rPr>
          <w:rFonts w:ascii="Helvetica" w:hAnsi="Helvetica" w:cs="Helvetica"/>
        </w:rPr>
        <w:t xml:space="preserve"> / </w:t>
      </w:r>
      <w:r>
        <w:rPr>
          <w:rFonts w:ascii="Helvetica" w:hAnsi="Helvetica" w:cs="Helvetica"/>
        </w:rPr>
        <w:t>071 523 90 54</w:t>
      </w:r>
    </w:p>
    <w:sectPr w:rsidR="006F7E0C" w:rsidRPr="00B44FDC" w:rsidSect="00D17D0D">
      <w:headerReference w:type="even" r:id="rId20"/>
      <w:headerReference w:type="default" r:id="rId21"/>
      <w:headerReference w:type="first" r:id="rId22"/>
      <w:pgSz w:w="11906" w:h="16838" w:code="9"/>
      <w:pgMar w:top="2130" w:right="2534" w:bottom="1985" w:left="1846" w:header="1418" w:footer="1418" w:gutter="0"/>
      <w:cols w:space="708"/>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028" w:rsidRDefault="001A4028">
      <w:r>
        <w:separator/>
      </w:r>
    </w:p>
  </w:endnote>
  <w:endnote w:type="continuationSeparator" w:id="0">
    <w:p w:rsidR="001A4028" w:rsidRDefault="001A4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Quadraat-Regular">
    <w:altName w:val="Courier New"/>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028" w:rsidRDefault="001A4028">
      <w:r>
        <w:separator/>
      </w:r>
    </w:p>
  </w:footnote>
  <w:footnote w:type="continuationSeparator" w:id="0">
    <w:p w:rsidR="001A4028" w:rsidRDefault="001A40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028" w:rsidRDefault="001A4028">
    <w:pPr>
      <w:pStyle w:val="Koptekst"/>
    </w:pPr>
    <w:r>
      <w:rPr>
        <w:noProof/>
      </w:rPr>
      <w:drawing>
        <wp:anchor distT="0" distB="0" distL="114300" distR="114300" simplePos="0" relativeHeight="251667456" behindDoc="1" locked="0" layoutInCell="1" allowOverlap="1" wp14:anchorId="20A505A6" wp14:editId="75D67928">
          <wp:simplePos x="0" y="0"/>
          <wp:positionH relativeFrom="margin">
            <wp:align>center</wp:align>
          </wp:positionH>
          <wp:positionV relativeFrom="margin">
            <wp:align>center</wp:align>
          </wp:positionV>
          <wp:extent cx="7559040" cy="10690225"/>
          <wp:effectExtent l="0" t="0" r="0" b="0"/>
          <wp:wrapNone/>
          <wp:docPr id="27" name="Afbeelding 27" descr="HR-Briefpapier-A4-18j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R-Briefpapier-A4-18ja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0225"/>
                  </a:xfrm>
                  <a:prstGeom prst="rect">
                    <a:avLst/>
                  </a:prstGeom>
                  <a:noFill/>
                </pic:spPr>
              </pic:pic>
            </a:graphicData>
          </a:graphic>
          <wp14:sizeRelH relativeFrom="page">
            <wp14:pctWidth>0</wp14:pctWidth>
          </wp14:sizeRelH>
          <wp14:sizeRelV relativeFrom="page">
            <wp14:pctHeight>0</wp14:pctHeight>
          </wp14:sizeRelV>
        </wp:anchor>
      </w:drawing>
    </w:r>
    <w:r w:rsidR="00413062">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2" type="#_x0000_t75" style="position:absolute;margin-left:0;margin-top:0;width:595.2pt;height:841.75pt;z-index:-251652096;mso-wrap-edited:f;mso-position-horizontal:center;mso-position-horizontal-relative:margin;mso-position-vertical:center;mso-position-vertical-relative:margin" wrapcoords="17165 693 17165 2233 10827 2521 10800 18250 21491 18558 21436 18866 21327 19174 21191 19482 20729 20098 19967 20714 19450 21022 18689 21330 17601 21561 21600 21561 21600 18288 10800 18250 10800 2849 20620 2695 20620 2541 10800 2541 20647 2464 20647 2233 20484 1925 20593 1905 20620 1732 20647 693 17165 693">
          <v:imagedata r:id="rId2" o:title="HR-Briefpapier-A4-znaw"/>
          <w10:wrap anchorx="margin" anchory="margin"/>
        </v:shape>
      </w:pict>
    </w:r>
    <w:r>
      <w:rPr>
        <w:noProof/>
      </w:rPr>
      <w:drawing>
        <wp:anchor distT="0" distB="0" distL="114300" distR="114300" simplePos="0" relativeHeight="251662336" behindDoc="1" locked="0" layoutInCell="1" allowOverlap="1" wp14:anchorId="3FF2FB27" wp14:editId="6799D82A">
          <wp:simplePos x="0" y="0"/>
          <wp:positionH relativeFrom="margin">
            <wp:align>center</wp:align>
          </wp:positionH>
          <wp:positionV relativeFrom="margin">
            <wp:align>center</wp:align>
          </wp:positionV>
          <wp:extent cx="7559040" cy="10690225"/>
          <wp:effectExtent l="0" t="0" r="0" b="0"/>
          <wp:wrapNone/>
          <wp:docPr id="21" name="Afbeelding 21" descr="HR-Briefpapier-A4-18j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R-Briefpapier-A4-18ja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02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028" w:rsidRDefault="00413062">
    <w:pPr>
      <w:pStyle w:val="Kopteks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4" type="#_x0000_t75" style="position:absolute;margin-left:-88.25pt;margin-top:-106.3pt;width:595.2pt;height:841.75pt;z-index:-251650048;mso-wrap-edited:f;mso-position-horizontal-relative:margin;mso-position-vertical-relative:margin" wrapcoords="17165 693 17165 1405 20647 1405 20647 693 17165 693">
          <v:imagedata r:id="rId1" o:title="HR-Briefpapier-A4-18jan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028" w:rsidRDefault="00413062">
    <w:pPr>
      <w:pStyle w:val="Kopteks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3" type="#_x0000_t75" style="position:absolute;margin-left:-88.25pt;margin-top:-106.3pt;width:595.2pt;height:841.75pt;z-index:-251651072;mso-wrap-edited:f;mso-position-horizontal-relative:margin;mso-position-vertical-relative:margin" wrapcoords="17165 693 17165 2233 10827 2521 10800 18250 21491 18558 21436 18866 21327 19174 21191 19482 20729 20098 19967 20714 19450 21022 18689 21330 17601 21561 21600 21561 21600 18288 10800 18250 10800 2849 20620 2695 20620 2541 10800 2541 20647 2464 20647 2233 20484 1925 20593 1905 20620 1732 20647 693 17165 693">
          <v:imagedata r:id="rId1" o:title="HR-Briefpapier-A4-zna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D5283"/>
    <w:multiLevelType w:val="hybridMultilevel"/>
    <w:tmpl w:val="70BA25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586442F"/>
    <w:multiLevelType w:val="hybridMultilevel"/>
    <w:tmpl w:val="276601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0530F40"/>
    <w:multiLevelType w:val="hybridMultilevel"/>
    <w:tmpl w:val="5F4A36BE"/>
    <w:lvl w:ilvl="0" w:tplc="CB0C4646">
      <w:start w:val="1"/>
      <w:numFmt w:val="bullet"/>
      <w:pStyle w:val="Lijstalinea"/>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35BD4746"/>
    <w:multiLevelType w:val="hybridMultilevel"/>
    <w:tmpl w:val="0414CA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8C60897"/>
    <w:multiLevelType w:val="hybridMultilevel"/>
    <w:tmpl w:val="A77AA630"/>
    <w:lvl w:ilvl="0" w:tplc="8B0E2F3E">
      <w:start w:val="4"/>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49DA0556"/>
    <w:multiLevelType w:val="hybridMultilevel"/>
    <w:tmpl w:val="CDEA18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E060662"/>
    <w:multiLevelType w:val="hybridMultilevel"/>
    <w:tmpl w:val="1D00DD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75" fillcolor="white" stroke="f">
      <v:fill color="white"/>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64E"/>
    <w:rsid w:val="000016A0"/>
    <w:rsid w:val="00001CB2"/>
    <w:rsid w:val="00026752"/>
    <w:rsid w:val="00060BFD"/>
    <w:rsid w:val="00076176"/>
    <w:rsid w:val="000B533F"/>
    <w:rsid w:val="000D1D5A"/>
    <w:rsid w:val="00135991"/>
    <w:rsid w:val="0019419E"/>
    <w:rsid w:val="00197504"/>
    <w:rsid w:val="001A4028"/>
    <w:rsid w:val="0020591A"/>
    <w:rsid w:val="00216748"/>
    <w:rsid w:val="002814E9"/>
    <w:rsid w:val="002C0335"/>
    <w:rsid w:val="002E2808"/>
    <w:rsid w:val="002F15FD"/>
    <w:rsid w:val="00316238"/>
    <w:rsid w:val="00322189"/>
    <w:rsid w:val="00323B5C"/>
    <w:rsid w:val="0033764E"/>
    <w:rsid w:val="00341D69"/>
    <w:rsid w:val="00351FAB"/>
    <w:rsid w:val="00364CB8"/>
    <w:rsid w:val="003871C3"/>
    <w:rsid w:val="003E779A"/>
    <w:rsid w:val="0040203C"/>
    <w:rsid w:val="00413062"/>
    <w:rsid w:val="00413EE5"/>
    <w:rsid w:val="004275CA"/>
    <w:rsid w:val="005136B7"/>
    <w:rsid w:val="0052259C"/>
    <w:rsid w:val="00536B64"/>
    <w:rsid w:val="00563430"/>
    <w:rsid w:val="00595AE1"/>
    <w:rsid w:val="005A0BB6"/>
    <w:rsid w:val="005A1353"/>
    <w:rsid w:val="005A6E3E"/>
    <w:rsid w:val="005D4FCB"/>
    <w:rsid w:val="00685ABB"/>
    <w:rsid w:val="00692B4E"/>
    <w:rsid w:val="0069677F"/>
    <w:rsid w:val="006A4E0D"/>
    <w:rsid w:val="006F2681"/>
    <w:rsid w:val="006F4759"/>
    <w:rsid w:val="006F7E0C"/>
    <w:rsid w:val="00736F93"/>
    <w:rsid w:val="0074026B"/>
    <w:rsid w:val="007449BA"/>
    <w:rsid w:val="007622BE"/>
    <w:rsid w:val="0077386D"/>
    <w:rsid w:val="007C3F9C"/>
    <w:rsid w:val="00820858"/>
    <w:rsid w:val="00823E54"/>
    <w:rsid w:val="00835340"/>
    <w:rsid w:val="00840AC2"/>
    <w:rsid w:val="0084105C"/>
    <w:rsid w:val="00882FAA"/>
    <w:rsid w:val="008965F4"/>
    <w:rsid w:val="008F1134"/>
    <w:rsid w:val="00935929"/>
    <w:rsid w:val="00941626"/>
    <w:rsid w:val="009543F9"/>
    <w:rsid w:val="009677F0"/>
    <w:rsid w:val="00A247C0"/>
    <w:rsid w:val="00A935F5"/>
    <w:rsid w:val="00A97E6C"/>
    <w:rsid w:val="00AA47FC"/>
    <w:rsid w:val="00AB045A"/>
    <w:rsid w:val="00AC04CB"/>
    <w:rsid w:val="00AD0640"/>
    <w:rsid w:val="00AE56A9"/>
    <w:rsid w:val="00B44FDC"/>
    <w:rsid w:val="00B53FDD"/>
    <w:rsid w:val="00BA2D68"/>
    <w:rsid w:val="00BB275B"/>
    <w:rsid w:val="00BD4381"/>
    <w:rsid w:val="00C404BA"/>
    <w:rsid w:val="00C55200"/>
    <w:rsid w:val="00C97328"/>
    <w:rsid w:val="00CC2616"/>
    <w:rsid w:val="00D17D0D"/>
    <w:rsid w:val="00D34190"/>
    <w:rsid w:val="00D52930"/>
    <w:rsid w:val="00DC0D4B"/>
    <w:rsid w:val="00DD1FD8"/>
    <w:rsid w:val="00E16DE9"/>
    <w:rsid w:val="00E323B1"/>
    <w:rsid w:val="00E362D6"/>
    <w:rsid w:val="00E502E3"/>
    <w:rsid w:val="00EC49A7"/>
    <w:rsid w:val="00F409B5"/>
    <w:rsid w:val="00F52F56"/>
    <w:rsid w:val="00F70BDC"/>
    <w:rsid w:val="00F72CD8"/>
    <w:rsid w:val="00FB5C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5"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ard">
    <w:name w:val="Normal"/>
    <w:qFormat/>
    <w:rsid w:val="00D34190"/>
  </w:style>
  <w:style w:type="paragraph" w:styleId="Kop1">
    <w:name w:val="heading 1"/>
    <w:aliases w:val="Paragraaf"/>
    <w:basedOn w:val="Standaard"/>
    <w:next w:val="Standaard"/>
    <w:link w:val="Kop1Char"/>
    <w:qFormat/>
    <w:rsid w:val="00D34190"/>
    <w:pPr>
      <w:keepNext/>
      <w:keepLines/>
      <w:spacing w:before="480"/>
      <w:outlineLvl w:val="0"/>
    </w:pPr>
    <w:rPr>
      <w:rFonts w:eastAsiaTheme="majorEastAsia" w:cstheme="majorBidi"/>
      <w:b/>
      <w:bCs/>
      <w:sz w:val="22"/>
      <w:szCs w:val="28"/>
    </w:rPr>
  </w:style>
  <w:style w:type="paragraph" w:styleId="Kop2">
    <w:name w:val="heading 2"/>
    <w:aliases w:val="Subparagraaf"/>
    <w:basedOn w:val="Standaard"/>
    <w:next w:val="Standaard"/>
    <w:link w:val="Kop2Char"/>
    <w:semiHidden/>
    <w:unhideWhenUsed/>
    <w:qFormat/>
    <w:rsid w:val="00D34190"/>
    <w:pPr>
      <w:keepNext/>
      <w:keepLines/>
      <w:spacing w:before="240" w:after="240"/>
      <w:outlineLvl w:val="1"/>
    </w:pPr>
    <w:rPr>
      <w:rFonts w:eastAsiaTheme="majorEastAsia" w:cstheme="majorBidi"/>
      <w:bCs/>
      <w:i/>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7622BE"/>
    <w:pPr>
      <w:tabs>
        <w:tab w:val="center" w:pos="4703"/>
        <w:tab w:val="right" w:pos="9406"/>
      </w:tabs>
    </w:pPr>
  </w:style>
  <w:style w:type="paragraph" w:styleId="Voettekst">
    <w:name w:val="footer"/>
    <w:basedOn w:val="Standaard"/>
    <w:rsid w:val="007622BE"/>
    <w:pPr>
      <w:tabs>
        <w:tab w:val="center" w:pos="4703"/>
        <w:tab w:val="right" w:pos="9406"/>
      </w:tabs>
    </w:pPr>
  </w:style>
  <w:style w:type="character" w:styleId="Hyperlink">
    <w:name w:val="Hyperlink"/>
    <w:uiPriority w:val="99"/>
    <w:rsid w:val="007622BE"/>
    <w:rPr>
      <w:color w:val="0000FF"/>
      <w:u w:val="single"/>
    </w:rPr>
  </w:style>
  <w:style w:type="character" w:styleId="GevolgdeHyperlink">
    <w:name w:val="FollowedHyperlink"/>
    <w:rsid w:val="007622BE"/>
    <w:rPr>
      <w:color w:val="800080"/>
      <w:u w:val="single"/>
    </w:rPr>
  </w:style>
  <w:style w:type="paragraph" w:styleId="Plattetekst">
    <w:name w:val="Body Text"/>
    <w:basedOn w:val="Standaard"/>
    <w:rsid w:val="007622BE"/>
    <w:pPr>
      <w:jc w:val="right"/>
    </w:pPr>
    <w:rPr>
      <w:sz w:val="16"/>
    </w:rPr>
  </w:style>
  <w:style w:type="paragraph" w:styleId="Documentstructuur">
    <w:name w:val="Document Map"/>
    <w:basedOn w:val="Standaard"/>
    <w:semiHidden/>
    <w:rsid w:val="006F4759"/>
    <w:pPr>
      <w:shd w:val="clear" w:color="auto" w:fill="000080"/>
    </w:pPr>
    <w:rPr>
      <w:rFonts w:ascii="Tahoma" w:hAnsi="Tahoma" w:cs="Tahoma"/>
    </w:rPr>
  </w:style>
  <w:style w:type="paragraph" w:styleId="Tekstopmerking">
    <w:name w:val="annotation text"/>
    <w:basedOn w:val="Standaard"/>
    <w:link w:val="TekstopmerkingChar"/>
    <w:rsid w:val="00D17D0D"/>
    <w:pPr>
      <w:spacing w:line="320" w:lineRule="atLeast"/>
    </w:pPr>
    <w:rPr>
      <w:rFonts w:ascii="Quadraat-Regular" w:hAnsi="Quadraat-Regular"/>
    </w:rPr>
  </w:style>
  <w:style w:type="character" w:customStyle="1" w:styleId="TekstopmerkingChar">
    <w:name w:val="Tekst opmerking Char"/>
    <w:basedOn w:val="Standaardalinea-lettertype"/>
    <w:link w:val="Tekstopmerking"/>
    <w:rsid w:val="00D17D0D"/>
    <w:rPr>
      <w:rFonts w:ascii="Quadraat-Regular" w:hAnsi="Quadraat-Regular"/>
    </w:rPr>
  </w:style>
  <w:style w:type="character" w:customStyle="1" w:styleId="Kop1Char">
    <w:name w:val="Kop 1 Char"/>
    <w:aliases w:val="Paragraaf Char"/>
    <w:basedOn w:val="Standaardalinea-lettertype"/>
    <w:link w:val="Kop1"/>
    <w:rsid w:val="00D34190"/>
    <w:rPr>
      <w:rFonts w:ascii="Helvetica" w:eastAsiaTheme="majorEastAsia" w:hAnsi="Helvetica" w:cstheme="majorBidi"/>
      <w:b/>
      <w:bCs/>
      <w:sz w:val="22"/>
      <w:szCs w:val="28"/>
    </w:rPr>
  </w:style>
  <w:style w:type="character" w:customStyle="1" w:styleId="Kop2Char">
    <w:name w:val="Kop 2 Char"/>
    <w:aliases w:val="Subparagraaf Char"/>
    <w:basedOn w:val="Standaardalinea-lettertype"/>
    <w:link w:val="Kop2"/>
    <w:semiHidden/>
    <w:rsid w:val="00D34190"/>
    <w:rPr>
      <w:rFonts w:ascii="Helvetica" w:eastAsiaTheme="majorEastAsia" w:hAnsi="Helvetica" w:cstheme="majorBidi"/>
      <w:bCs/>
      <w:i/>
      <w:szCs w:val="26"/>
    </w:rPr>
  </w:style>
  <w:style w:type="paragraph" w:styleId="Titel">
    <w:name w:val="Title"/>
    <w:basedOn w:val="Standaard"/>
    <w:next w:val="Standaard"/>
    <w:link w:val="TitelChar"/>
    <w:qFormat/>
    <w:rsid w:val="00D34190"/>
    <w:pPr>
      <w:spacing w:after="300"/>
      <w:contextualSpacing/>
    </w:pPr>
    <w:rPr>
      <w:rFonts w:eastAsiaTheme="majorEastAsia" w:cstheme="majorBidi"/>
      <w:b/>
      <w:caps/>
      <w:color w:val="272627" w:themeColor="text2" w:themeShade="BF"/>
      <w:sz w:val="44"/>
      <w:szCs w:val="52"/>
    </w:rPr>
  </w:style>
  <w:style w:type="character" w:customStyle="1" w:styleId="TitelChar">
    <w:name w:val="Titel Char"/>
    <w:basedOn w:val="Standaardalinea-lettertype"/>
    <w:link w:val="Titel"/>
    <w:rsid w:val="00D34190"/>
    <w:rPr>
      <w:rFonts w:ascii="Helvetica" w:eastAsiaTheme="majorEastAsia" w:hAnsi="Helvetica" w:cstheme="majorBidi"/>
      <w:b/>
      <w:caps/>
      <w:color w:val="272627" w:themeColor="text2" w:themeShade="BF"/>
      <w:sz w:val="44"/>
      <w:szCs w:val="52"/>
    </w:rPr>
  </w:style>
  <w:style w:type="paragraph" w:styleId="Ondertitel">
    <w:name w:val="Subtitle"/>
    <w:aliases w:val="Hoofdstuk titel"/>
    <w:basedOn w:val="Standaard"/>
    <w:next w:val="Standaard"/>
    <w:link w:val="OndertitelChar"/>
    <w:qFormat/>
    <w:rsid w:val="00D34190"/>
    <w:pPr>
      <w:numPr>
        <w:ilvl w:val="1"/>
      </w:numPr>
    </w:pPr>
    <w:rPr>
      <w:rFonts w:eastAsiaTheme="majorEastAsia" w:cstheme="majorBidi"/>
      <w:b/>
      <w:iCs/>
      <w:sz w:val="28"/>
      <w:szCs w:val="24"/>
    </w:rPr>
  </w:style>
  <w:style w:type="character" w:customStyle="1" w:styleId="OndertitelChar">
    <w:name w:val="Ondertitel Char"/>
    <w:aliases w:val="Hoofdstuk titel Char"/>
    <w:basedOn w:val="Standaardalinea-lettertype"/>
    <w:link w:val="Ondertitel"/>
    <w:rsid w:val="00D34190"/>
    <w:rPr>
      <w:rFonts w:ascii="Helvetica" w:eastAsiaTheme="majorEastAsia" w:hAnsi="Helvetica" w:cstheme="majorBidi"/>
      <w:b/>
      <w:iCs/>
      <w:sz w:val="28"/>
      <w:szCs w:val="24"/>
    </w:rPr>
  </w:style>
  <w:style w:type="character" w:styleId="Zwaar">
    <w:name w:val="Strong"/>
    <w:aliases w:val="Bold"/>
    <w:basedOn w:val="Standaardalinea-lettertype"/>
    <w:qFormat/>
    <w:rsid w:val="00D34190"/>
    <w:rPr>
      <w:rFonts w:ascii="Helvetica" w:hAnsi="Helvetica"/>
      <w:b/>
      <w:bCs/>
      <w:sz w:val="20"/>
    </w:rPr>
  </w:style>
  <w:style w:type="paragraph" w:styleId="Lijstalinea">
    <w:name w:val="List Paragraph"/>
    <w:basedOn w:val="Standaard"/>
    <w:uiPriority w:val="34"/>
    <w:qFormat/>
    <w:rsid w:val="00D34190"/>
    <w:pPr>
      <w:numPr>
        <w:numId w:val="2"/>
      </w:numPr>
      <w:contextualSpacing/>
    </w:pPr>
  </w:style>
  <w:style w:type="paragraph" w:styleId="Duidelijkcitaat">
    <w:name w:val="Intense Quote"/>
    <w:aliases w:val="titel of bron tabel"/>
    <w:basedOn w:val="Standaard"/>
    <w:next w:val="Standaard"/>
    <w:link w:val="DuidelijkcitaatChar"/>
    <w:uiPriority w:val="30"/>
    <w:qFormat/>
    <w:rsid w:val="00D34190"/>
    <w:pPr>
      <w:spacing w:after="240"/>
      <w:contextualSpacing/>
    </w:pPr>
    <w:rPr>
      <w:bCs/>
      <w:i/>
      <w:iCs/>
      <w:sz w:val="16"/>
    </w:rPr>
  </w:style>
  <w:style w:type="character" w:customStyle="1" w:styleId="DuidelijkcitaatChar">
    <w:name w:val="Duidelijk citaat Char"/>
    <w:aliases w:val="titel of bron tabel Char"/>
    <w:basedOn w:val="Standaardalinea-lettertype"/>
    <w:link w:val="Duidelijkcitaat"/>
    <w:uiPriority w:val="30"/>
    <w:rsid w:val="00D34190"/>
    <w:rPr>
      <w:rFonts w:ascii="Helvetica" w:hAnsi="Helvetica"/>
      <w:bCs/>
      <w:i/>
      <w:iCs/>
      <w:sz w:val="16"/>
    </w:rPr>
  </w:style>
  <w:style w:type="character" w:styleId="Subtielebenadrukking">
    <w:name w:val="Subtle Emphasis"/>
    <w:aliases w:val="Tabel en gegevens"/>
    <w:basedOn w:val="Standaardalinea-lettertype"/>
    <w:uiPriority w:val="19"/>
    <w:qFormat/>
    <w:rsid w:val="00D34190"/>
    <w:rPr>
      <w:rFonts w:ascii="Helvetica" w:hAnsi="Helvetica"/>
      <w:iCs/>
      <w:color w:val="000000" w:themeColor="text1"/>
      <w:sz w:val="18"/>
    </w:rPr>
  </w:style>
  <w:style w:type="character" w:styleId="Intensieveverwijzing">
    <w:name w:val="Intense Reference"/>
    <w:aliases w:val="Boilerplate"/>
    <w:basedOn w:val="Standaardalinea-lettertype"/>
    <w:uiPriority w:val="32"/>
    <w:qFormat/>
    <w:rsid w:val="00D34190"/>
    <w:rPr>
      <w:rFonts w:ascii="Helvetica" w:hAnsi="Helvetica"/>
      <w:bCs/>
      <w:i/>
      <w:color w:val="auto"/>
      <w:spacing w:val="5"/>
      <w:sz w:val="18"/>
      <w:u w:val="none"/>
    </w:rPr>
  </w:style>
  <w:style w:type="paragraph" w:styleId="Normaalweb">
    <w:name w:val="Normal (Web)"/>
    <w:basedOn w:val="Standaard"/>
    <w:uiPriority w:val="99"/>
    <w:semiHidden/>
    <w:unhideWhenUsed/>
    <w:rsid w:val="0033764E"/>
    <w:pPr>
      <w:spacing w:before="100" w:beforeAutospacing="1" w:after="100" w:afterAutospacing="1"/>
    </w:pPr>
    <w:rPr>
      <w:rFonts w:ascii="Times New Roman" w:eastAsiaTheme="minorHAnsi" w:hAnsi="Times New Roman" w:cs="Times New Roman"/>
      <w:sz w:val="24"/>
      <w:szCs w:val="24"/>
    </w:rPr>
  </w:style>
  <w:style w:type="paragraph" w:styleId="Ballontekst">
    <w:name w:val="Balloon Text"/>
    <w:basedOn w:val="Standaard"/>
    <w:link w:val="BallontekstChar"/>
    <w:semiHidden/>
    <w:unhideWhenUsed/>
    <w:rsid w:val="005A1353"/>
    <w:rPr>
      <w:rFonts w:ascii="Tahoma" w:hAnsi="Tahoma" w:cs="Tahoma"/>
      <w:sz w:val="16"/>
      <w:szCs w:val="16"/>
    </w:rPr>
  </w:style>
  <w:style w:type="character" w:customStyle="1" w:styleId="BallontekstChar">
    <w:name w:val="Ballontekst Char"/>
    <w:basedOn w:val="Standaardalinea-lettertype"/>
    <w:link w:val="Ballontekst"/>
    <w:semiHidden/>
    <w:rsid w:val="005A13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ard">
    <w:name w:val="Normal"/>
    <w:qFormat/>
    <w:rsid w:val="00D34190"/>
  </w:style>
  <w:style w:type="paragraph" w:styleId="Kop1">
    <w:name w:val="heading 1"/>
    <w:aliases w:val="Paragraaf"/>
    <w:basedOn w:val="Standaard"/>
    <w:next w:val="Standaard"/>
    <w:link w:val="Kop1Char"/>
    <w:qFormat/>
    <w:rsid w:val="00D34190"/>
    <w:pPr>
      <w:keepNext/>
      <w:keepLines/>
      <w:spacing w:before="480"/>
      <w:outlineLvl w:val="0"/>
    </w:pPr>
    <w:rPr>
      <w:rFonts w:eastAsiaTheme="majorEastAsia" w:cstheme="majorBidi"/>
      <w:b/>
      <w:bCs/>
      <w:sz w:val="22"/>
      <w:szCs w:val="28"/>
    </w:rPr>
  </w:style>
  <w:style w:type="paragraph" w:styleId="Kop2">
    <w:name w:val="heading 2"/>
    <w:aliases w:val="Subparagraaf"/>
    <w:basedOn w:val="Standaard"/>
    <w:next w:val="Standaard"/>
    <w:link w:val="Kop2Char"/>
    <w:semiHidden/>
    <w:unhideWhenUsed/>
    <w:qFormat/>
    <w:rsid w:val="00D34190"/>
    <w:pPr>
      <w:keepNext/>
      <w:keepLines/>
      <w:spacing w:before="240" w:after="240"/>
      <w:outlineLvl w:val="1"/>
    </w:pPr>
    <w:rPr>
      <w:rFonts w:eastAsiaTheme="majorEastAsia" w:cstheme="majorBidi"/>
      <w:bCs/>
      <w:i/>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7622BE"/>
    <w:pPr>
      <w:tabs>
        <w:tab w:val="center" w:pos="4703"/>
        <w:tab w:val="right" w:pos="9406"/>
      </w:tabs>
    </w:pPr>
  </w:style>
  <w:style w:type="paragraph" w:styleId="Voettekst">
    <w:name w:val="footer"/>
    <w:basedOn w:val="Standaard"/>
    <w:rsid w:val="007622BE"/>
    <w:pPr>
      <w:tabs>
        <w:tab w:val="center" w:pos="4703"/>
        <w:tab w:val="right" w:pos="9406"/>
      </w:tabs>
    </w:pPr>
  </w:style>
  <w:style w:type="character" w:styleId="Hyperlink">
    <w:name w:val="Hyperlink"/>
    <w:uiPriority w:val="99"/>
    <w:rsid w:val="007622BE"/>
    <w:rPr>
      <w:color w:val="0000FF"/>
      <w:u w:val="single"/>
    </w:rPr>
  </w:style>
  <w:style w:type="character" w:styleId="GevolgdeHyperlink">
    <w:name w:val="FollowedHyperlink"/>
    <w:rsid w:val="007622BE"/>
    <w:rPr>
      <w:color w:val="800080"/>
      <w:u w:val="single"/>
    </w:rPr>
  </w:style>
  <w:style w:type="paragraph" w:styleId="Plattetekst">
    <w:name w:val="Body Text"/>
    <w:basedOn w:val="Standaard"/>
    <w:rsid w:val="007622BE"/>
    <w:pPr>
      <w:jc w:val="right"/>
    </w:pPr>
    <w:rPr>
      <w:sz w:val="16"/>
    </w:rPr>
  </w:style>
  <w:style w:type="paragraph" w:styleId="Documentstructuur">
    <w:name w:val="Document Map"/>
    <w:basedOn w:val="Standaard"/>
    <w:semiHidden/>
    <w:rsid w:val="006F4759"/>
    <w:pPr>
      <w:shd w:val="clear" w:color="auto" w:fill="000080"/>
    </w:pPr>
    <w:rPr>
      <w:rFonts w:ascii="Tahoma" w:hAnsi="Tahoma" w:cs="Tahoma"/>
    </w:rPr>
  </w:style>
  <w:style w:type="paragraph" w:styleId="Tekstopmerking">
    <w:name w:val="annotation text"/>
    <w:basedOn w:val="Standaard"/>
    <w:link w:val="TekstopmerkingChar"/>
    <w:rsid w:val="00D17D0D"/>
    <w:pPr>
      <w:spacing w:line="320" w:lineRule="atLeast"/>
    </w:pPr>
    <w:rPr>
      <w:rFonts w:ascii="Quadraat-Regular" w:hAnsi="Quadraat-Regular"/>
    </w:rPr>
  </w:style>
  <w:style w:type="character" w:customStyle="1" w:styleId="TekstopmerkingChar">
    <w:name w:val="Tekst opmerking Char"/>
    <w:basedOn w:val="Standaardalinea-lettertype"/>
    <w:link w:val="Tekstopmerking"/>
    <w:rsid w:val="00D17D0D"/>
    <w:rPr>
      <w:rFonts w:ascii="Quadraat-Regular" w:hAnsi="Quadraat-Regular"/>
    </w:rPr>
  </w:style>
  <w:style w:type="character" w:customStyle="1" w:styleId="Kop1Char">
    <w:name w:val="Kop 1 Char"/>
    <w:aliases w:val="Paragraaf Char"/>
    <w:basedOn w:val="Standaardalinea-lettertype"/>
    <w:link w:val="Kop1"/>
    <w:rsid w:val="00D34190"/>
    <w:rPr>
      <w:rFonts w:ascii="Helvetica" w:eastAsiaTheme="majorEastAsia" w:hAnsi="Helvetica" w:cstheme="majorBidi"/>
      <w:b/>
      <w:bCs/>
      <w:sz w:val="22"/>
      <w:szCs w:val="28"/>
    </w:rPr>
  </w:style>
  <w:style w:type="character" w:customStyle="1" w:styleId="Kop2Char">
    <w:name w:val="Kop 2 Char"/>
    <w:aliases w:val="Subparagraaf Char"/>
    <w:basedOn w:val="Standaardalinea-lettertype"/>
    <w:link w:val="Kop2"/>
    <w:semiHidden/>
    <w:rsid w:val="00D34190"/>
    <w:rPr>
      <w:rFonts w:ascii="Helvetica" w:eastAsiaTheme="majorEastAsia" w:hAnsi="Helvetica" w:cstheme="majorBidi"/>
      <w:bCs/>
      <w:i/>
      <w:szCs w:val="26"/>
    </w:rPr>
  </w:style>
  <w:style w:type="paragraph" w:styleId="Titel">
    <w:name w:val="Title"/>
    <w:basedOn w:val="Standaard"/>
    <w:next w:val="Standaard"/>
    <w:link w:val="TitelChar"/>
    <w:qFormat/>
    <w:rsid w:val="00D34190"/>
    <w:pPr>
      <w:spacing w:after="300"/>
      <w:contextualSpacing/>
    </w:pPr>
    <w:rPr>
      <w:rFonts w:eastAsiaTheme="majorEastAsia" w:cstheme="majorBidi"/>
      <w:b/>
      <w:caps/>
      <w:color w:val="272627" w:themeColor="text2" w:themeShade="BF"/>
      <w:sz w:val="44"/>
      <w:szCs w:val="52"/>
    </w:rPr>
  </w:style>
  <w:style w:type="character" w:customStyle="1" w:styleId="TitelChar">
    <w:name w:val="Titel Char"/>
    <w:basedOn w:val="Standaardalinea-lettertype"/>
    <w:link w:val="Titel"/>
    <w:rsid w:val="00D34190"/>
    <w:rPr>
      <w:rFonts w:ascii="Helvetica" w:eastAsiaTheme="majorEastAsia" w:hAnsi="Helvetica" w:cstheme="majorBidi"/>
      <w:b/>
      <w:caps/>
      <w:color w:val="272627" w:themeColor="text2" w:themeShade="BF"/>
      <w:sz w:val="44"/>
      <w:szCs w:val="52"/>
    </w:rPr>
  </w:style>
  <w:style w:type="paragraph" w:styleId="Ondertitel">
    <w:name w:val="Subtitle"/>
    <w:aliases w:val="Hoofdstuk titel"/>
    <w:basedOn w:val="Standaard"/>
    <w:next w:val="Standaard"/>
    <w:link w:val="OndertitelChar"/>
    <w:qFormat/>
    <w:rsid w:val="00D34190"/>
    <w:pPr>
      <w:numPr>
        <w:ilvl w:val="1"/>
      </w:numPr>
    </w:pPr>
    <w:rPr>
      <w:rFonts w:eastAsiaTheme="majorEastAsia" w:cstheme="majorBidi"/>
      <w:b/>
      <w:iCs/>
      <w:sz w:val="28"/>
      <w:szCs w:val="24"/>
    </w:rPr>
  </w:style>
  <w:style w:type="character" w:customStyle="1" w:styleId="OndertitelChar">
    <w:name w:val="Ondertitel Char"/>
    <w:aliases w:val="Hoofdstuk titel Char"/>
    <w:basedOn w:val="Standaardalinea-lettertype"/>
    <w:link w:val="Ondertitel"/>
    <w:rsid w:val="00D34190"/>
    <w:rPr>
      <w:rFonts w:ascii="Helvetica" w:eastAsiaTheme="majorEastAsia" w:hAnsi="Helvetica" w:cstheme="majorBidi"/>
      <w:b/>
      <w:iCs/>
      <w:sz w:val="28"/>
      <w:szCs w:val="24"/>
    </w:rPr>
  </w:style>
  <w:style w:type="character" w:styleId="Zwaar">
    <w:name w:val="Strong"/>
    <w:aliases w:val="Bold"/>
    <w:basedOn w:val="Standaardalinea-lettertype"/>
    <w:qFormat/>
    <w:rsid w:val="00D34190"/>
    <w:rPr>
      <w:rFonts w:ascii="Helvetica" w:hAnsi="Helvetica"/>
      <w:b/>
      <w:bCs/>
      <w:sz w:val="20"/>
    </w:rPr>
  </w:style>
  <w:style w:type="paragraph" w:styleId="Lijstalinea">
    <w:name w:val="List Paragraph"/>
    <w:basedOn w:val="Standaard"/>
    <w:uiPriority w:val="34"/>
    <w:qFormat/>
    <w:rsid w:val="00D34190"/>
    <w:pPr>
      <w:numPr>
        <w:numId w:val="2"/>
      </w:numPr>
      <w:contextualSpacing/>
    </w:pPr>
  </w:style>
  <w:style w:type="paragraph" w:styleId="Duidelijkcitaat">
    <w:name w:val="Intense Quote"/>
    <w:aliases w:val="titel of bron tabel"/>
    <w:basedOn w:val="Standaard"/>
    <w:next w:val="Standaard"/>
    <w:link w:val="DuidelijkcitaatChar"/>
    <w:uiPriority w:val="30"/>
    <w:qFormat/>
    <w:rsid w:val="00D34190"/>
    <w:pPr>
      <w:spacing w:after="240"/>
      <w:contextualSpacing/>
    </w:pPr>
    <w:rPr>
      <w:bCs/>
      <w:i/>
      <w:iCs/>
      <w:sz w:val="16"/>
    </w:rPr>
  </w:style>
  <w:style w:type="character" w:customStyle="1" w:styleId="DuidelijkcitaatChar">
    <w:name w:val="Duidelijk citaat Char"/>
    <w:aliases w:val="titel of bron tabel Char"/>
    <w:basedOn w:val="Standaardalinea-lettertype"/>
    <w:link w:val="Duidelijkcitaat"/>
    <w:uiPriority w:val="30"/>
    <w:rsid w:val="00D34190"/>
    <w:rPr>
      <w:rFonts w:ascii="Helvetica" w:hAnsi="Helvetica"/>
      <w:bCs/>
      <w:i/>
      <w:iCs/>
      <w:sz w:val="16"/>
    </w:rPr>
  </w:style>
  <w:style w:type="character" w:styleId="Subtielebenadrukking">
    <w:name w:val="Subtle Emphasis"/>
    <w:aliases w:val="Tabel en gegevens"/>
    <w:basedOn w:val="Standaardalinea-lettertype"/>
    <w:uiPriority w:val="19"/>
    <w:qFormat/>
    <w:rsid w:val="00D34190"/>
    <w:rPr>
      <w:rFonts w:ascii="Helvetica" w:hAnsi="Helvetica"/>
      <w:iCs/>
      <w:color w:val="000000" w:themeColor="text1"/>
      <w:sz w:val="18"/>
    </w:rPr>
  </w:style>
  <w:style w:type="character" w:styleId="Intensieveverwijzing">
    <w:name w:val="Intense Reference"/>
    <w:aliases w:val="Boilerplate"/>
    <w:basedOn w:val="Standaardalinea-lettertype"/>
    <w:uiPriority w:val="32"/>
    <w:qFormat/>
    <w:rsid w:val="00D34190"/>
    <w:rPr>
      <w:rFonts w:ascii="Helvetica" w:hAnsi="Helvetica"/>
      <w:bCs/>
      <w:i/>
      <w:color w:val="auto"/>
      <w:spacing w:val="5"/>
      <w:sz w:val="18"/>
      <w:u w:val="none"/>
    </w:rPr>
  </w:style>
  <w:style w:type="paragraph" w:styleId="Normaalweb">
    <w:name w:val="Normal (Web)"/>
    <w:basedOn w:val="Standaard"/>
    <w:uiPriority w:val="99"/>
    <w:semiHidden/>
    <w:unhideWhenUsed/>
    <w:rsid w:val="0033764E"/>
    <w:pPr>
      <w:spacing w:before="100" w:beforeAutospacing="1" w:after="100" w:afterAutospacing="1"/>
    </w:pPr>
    <w:rPr>
      <w:rFonts w:ascii="Times New Roman" w:eastAsiaTheme="minorHAnsi" w:hAnsi="Times New Roman" w:cs="Times New Roman"/>
      <w:sz w:val="24"/>
      <w:szCs w:val="24"/>
    </w:rPr>
  </w:style>
  <w:style w:type="paragraph" w:styleId="Ballontekst">
    <w:name w:val="Balloon Text"/>
    <w:basedOn w:val="Standaard"/>
    <w:link w:val="BallontekstChar"/>
    <w:semiHidden/>
    <w:unhideWhenUsed/>
    <w:rsid w:val="005A1353"/>
    <w:rPr>
      <w:rFonts w:ascii="Tahoma" w:hAnsi="Tahoma" w:cs="Tahoma"/>
      <w:sz w:val="16"/>
      <w:szCs w:val="16"/>
    </w:rPr>
  </w:style>
  <w:style w:type="character" w:customStyle="1" w:styleId="BallontekstChar">
    <w:name w:val="Ballontekst Char"/>
    <w:basedOn w:val="Standaardalinea-lettertype"/>
    <w:link w:val="Ballontekst"/>
    <w:semiHidden/>
    <w:rsid w:val="005A13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913894">
      <w:bodyDiv w:val="1"/>
      <w:marLeft w:val="0"/>
      <w:marRight w:val="0"/>
      <w:marTop w:val="0"/>
      <w:marBottom w:val="0"/>
      <w:divBdr>
        <w:top w:val="none" w:sz="0" w:space="0" w:color="auto"/>
        <w:left w:val="none" w:sz="0" w:space="0" w:color="auto"/>
        <w:bottom w:val="none" w:sz="0" w:space="0" w:color="auto"/>
        <w:right w:val="none" w:sz="0" w:space="0" w:color="auto"/>
      </w:divBdr>
    </w:div>
    <w:div w:id="1164974925">
      <w:bodyDiv w:val="1"/>
      <w:marLeft w:val="0"/>
      <w:marRight w:val="0"/>
      <w:marTop w:val="0"/>
      <w:marBottom w:val="0"/>
      <w:divBdr>
        <w:top w:val="none" w:sz="0" w:space="0" w:color="auto"/>
        <w:left w:val="none" w:sz="0" w:space="0" w:color="auto"/>
        <w:bottom w:val="none" w:sz="0" w:space="0" w:color="auto"/>
        <w:right w:val="none" w:sz="0" w:space="0" w:color="auto"/>
      </w:divBdr>
    </w:div>
    <w:div w:id="1624771925">
      <w:bodyDiv w:val="1"/>
      <w:marLeft w:val="0"/>
      <w:marRight w:val="0"/>
      <w:marTop w:val="0"/>
      <w:marBottom w:val="0"/>
      <w:divBdr>
        <w:top w:val="none" w:sz="0" w:space="0" w:color="auto"/>
        <w:left w:val="none" w:sz="0" w:space="0" w:color="auto"/>
        <w:bottom w:val="none" w:sz="0" w:space="0" w:color="auto"/>
        <w:right w:val="none" w:sz="0" w:space="0" w:color="auto"/>
      </w:divBdr>
    </w:div>
    <w:div w:id="1771655208">
      <w:bodyDiv w:val="1"/>
      <w:marLeft w:val="0"/>
      <w:marRight w:val="0"/>
      <w:marTop w:val="0"/>
      <w:marBottom w:val="0"/>
      <w:divBdr>
        <w:top w:val="none" w:sz="0" w:space="0" w:color="auto"/>
        <w:left w:val="none" w:sz="0" w:space="0" w:color="auto"/>
        <w:bottom w:val="none" w:sz="0" w:space="0" w:color="auto"/>
        <w:right w:val="none" w:sz="0" w:space="0" w:color="auto"/>
      </w:divBdr>
    </w:div>
    <w:div w:id="1802309665">
      <w:bodyDiv w:val="1"/>
      <w:marLeft w:val="0"/>
      <w:marRight w:val="0"/>
      <w:marTop w:val="0"/>
      <w:marBottom w:val="0"/>
      <w:divBdr>
        <w:top w:val="none" w:sz="0" w:space="0" w:color="auto"/>
        <w:left w:val="none" w:sz="0" w:space="0" w:color="auto"/>
        <w:bottom w:val="none" w:sz="0" w:space="0" w:color="auto"/>
        <w:right w:val="none" w:sz="0" w:space="0" w:color="auto"/>
      </w:divBdr>
    </w:div>
    <w:div w:id="201510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P:\Sjablonen\HollandRijnland\Memo.dotx" TargetMode="External"/></Relationships>
</file>

<file path=word/theme/theme1.xml><?xml version="1.0" encoding="utf-8"?>
<a:theme xmlns:a="http://schemas.openxmlformats.org/drawingml/2006/main" name="HollandRijnlan">
  <a:themeElements>
    <a:clrScheme name="Holland Rijnland">
      <a:dk1>
        <a:sysClr val="windowText" lastClr="000000"/>
      </a:dk1>
      <a:lt1>
        <a:sysClr val="window" lastClr="FFFFFF"/>
      </a:lt1>
      <a:dk2>
        <a:srgbClr val="353435"/>
      </a:dk2>
      <a:lt2>
        <a:srgbClr val="C3C3C3"/>
      </a:lt2>
      <a:accent1>
        <a:srgbClr val="F89E25"/>
      </a:accent1>
      <a:accent2>
        <a:srgbClr val="32A2DB"/>
      </a:accent2>
      <a:accent3>
        <a:srgbClr val="74B643"/>
      </a:accent3>
      <a:accent4>
        <a:srgbClr val="FDE2BD"/>
      </a:accent4>
      <a:accent5>
        <a:srgbClr val="C1E3F4"/>
      </a:accent5>
      <a:accent6>
        <a:srgbClr val="D5E9C6"/>
      </a:accent6>
      <a:hlink>
        <a:srgbClr val="F89E25"/>
      </a:hlink>
      <a:folHlink>
        <a:srgbClr val="F89E25"/>
      </a:folHlink>
    </a:clrScheme>
    <a:fontScheme name="Holland Rijnland">
      <a:majorFont>
        <a:latin typeface="Helvetica"/>
        <a:ea typeface=""/>
        <a:cs typeface=""/>
      </a:majorFont>
      <a:minorFont>
        <a:latin typeface="Helvetic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Memo.dotx</Template>
  <TotalTime>1</TotalTime>
  <Pages>4</Pages>
  <Words>5427</Words>
  <Characters>29850</Characters>
  <Application>Microsoft Office Word</Application>
  <DocSecurity>4</DocSecurity>
  <Lines>248</Lines>
  <Paragraphs>70</Paragraphs>
  <ScaleCrop>false</ScaleCrop>
  <HeadingPairs>
    <vt:vector size="2" baseType="variant">
      <vt:variant>
        <vt:lpstr>Titel</vt:lpstr>
      </vt:variant>
      <vt:variant>
        <vt:i4>1</vt:i4>
      </vt:variant>
    </vt:vector>
  </HeadingPairs>
  <TitlesOfParts>
    <vt:vector size="1" baseType="lpstr">
      <vt:lpstr>Hoogachtend,</vt:lpstr>
    </vt:vector>
  </TitlesOfParts>
  <Company>Holland Rijnland</Company>
  <LinksUpToDate>false</LinksUpToDate>
  <CharactersWithSpaces>35207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Hoogachtend,</dc:title>
  <dc:creator>Frans de.Lorme.van.Rossem</dc:creator>
  <cp:lastModifiedBy>Kok, Natasja</cp:lastModifiedBy>
  <cp:revision>2</cp:revision>
  <cp:lastPrinted>2017-01-31T08:04:00Z</cp:lastPrinted>
  <dcterms:created xsi:type="dcterms:W3CDTF">2017-02-02T15:51:00Z</dcterms:created>
  <dcterms:modified xsi:type="dcterms:W3CDTF">2017-02-02T15:51:00Z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cosCatalogMailMerge">
    <vt:lpwstr>0</vt:lpwstr>
  </property>
  <property fmtid="{D5CDD505-2E9C-101B-9397-08002B2CF9AE}" pid="3" name="PostPoneMerge">
    <vt:lpwstr>1</vt:lpwstr>
  </property>
</Properties>
</file>